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0B4CF" w14:textId="77777777" w:rsidR="00D6308A" w:rsidRPr="003A4CDB" w:rsidRDefault="00D6308A" w:rsidP="00D6308A">
      <w:pPr>
        <w:tabs>
          <w:tab w:val="left" w:pos="0"/>
        </w:tabs>
        <w:rPr>
          <w:sz w:val="32"/>
          <w:szCs w:val="22"/>
          <w:lang w:val="cy-GB"/>
        </w:rPr>
      </w:pPr>
      <w:bookmarkStart w:id="0" w:name="_Toc526750729"/>
      <w:r w:rsidRPr="003A4CDB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 wp14:anchorId="66DA1480" wp14:editId="75779980">
            <wp:simplePos x="0" y="0"/>
            <wp:positionH relativeFrom="column">
              <wp:posOffset>2565211</wp:posOffset>
            </wp:positionH>
            <wp:positionV relativeFrom="paragraph">
              <wp:posOffset>-855156</wp:posOffset>
            </wp:positionV>
            <wp:extent cx="1432560" cy="16844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47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CDB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00F3B6" wp14:editId="0792781E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18D536" w14:textId="721B4E61" w:rsidR="00C66D6E" w:rsidRPr="003A4CDB" w:rsidRDefault="00C66D6E" w:rsidP="00D6308A">
                            <w:pPr>
                              <w:rPr>
                                <w:b/>
                                <w:sz w:val="32"/>
                                <w:lang w:val="cy-GB"/>
                              </w:rPr>
                            </w:pPr>
                            <w:r w:rsidRPr="003A4CDB">
                              <w:rPr>
                                <w:b/>
                                <w:sz w:val="32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2C18D536" w14:textId="721B4E61" w:rsidR="00C66D6E" w:rsidRPr="003A4CDB" w:rsidRDefault="00C66D6E" w:rsidP="00D6308A">
                      <w:pPr>
                        <w:rPr>
                          <w:b/>
                          <w:sz w:val="32"/>
                          <w:lang w:val="cy-GB"/>
                        </w:rPr>
                      </w:pPr>
                      <w:r w:rsidRPr="003A4CDB">
                        <w:rPr>
                          <w:b/>
                          <w:sz w:val="32"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F55445" w14:textId="77777777" w:rsidR="00D6308A" w:rsidRPr="003A4CDB" w:rsidRDefault="00D6308A" w:rsidP="00D6308A">
      <w:pPr>
        <w:tabs>
          <w:tab w:val="left" w:pos="0"/>
        </w:tabs>
        <w:rPr>
          <w:sz w:val="32"/>
          <w:szCs w:val="22"/>
          <w:lang w:val="cy-GB"/>
        </w:rPr>
      </w:pPr>
    </w:p>
    <w:p w14:paraId="199DB495" w14:textId="77777777" w:rsidR="00D6308A" w:rsidRPr="003A4CDB" w:rsidRDefault="00D6308A" w:rsidP="00D6308A">
      <w:pPr>
        <w:keepNext/>
        <w:keepLines/>
        <w:tabs>
          <w:tab w:val="left" w:pos="0"/>
        </w:tabs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16"/>
          <w:lang w:val="cy-GB"/>
        </w:rPr>
      </w:pPr>
    </w:p>
    <w:p w14:paraId="004A8EBC" w14:textId="1ED76504" w:rsidR="00D6308A" w:rsidRPr="006202CE" w:rsidRDefault="00317FBE" w:rsidP="006202CE">
      <w:pPr>
        <w:keepNext/>
        <w:keepLines/>
        <w:tabs>
          <w:tab w:val="left" w:pos="0"/>
        </w:tabs>
        <w:spacing w:after="0" w:line="240" w:lineRule="auto"/>
        <w:outlineLvl w:val="0"/>
        <w:rPr>
          <w:rFonts w:eastAsiaTheme="majorEastAsia" w:cstheme="majorBidi"/>
          <w:b/>
          <w:bCs/>
          <w:color w:val="000000" w:themeColor="text1"/>
          <w:sz w:val="56"/>
          <w:lang w:val="cy-GB"/>
        </w:rPr>
      </w:pPr>
      <w:bookmarkStart w:id="1" w:name="_Toc526750712"/>
      <w:bookmarkStart w:id="2" w:name="_GoBack"/>
      <w:r w:rsidRPr="006202CE">
        <w:rPr>
          <w:rFonts w:eastAsiaTheme="majorEastAsia" w:cstheme="majorBidi"/>
          <w:b/>
          <w:bCs/>
          <w:color w:val="000000" w:themeColor="text1"/>
          <w:sz w:val="56"/>
          <w:lang w:val="cy-GB"/>
        </w:rPr>
        <w:t>Holiadur</w:t>
      </w:r>
      <w:bookmarkEnd w:id="2"/>
      <w:r w:rsidRPr="006202CE">
        <w:rPr>
          <w:rFonts w:eastAsiaTheme="majorEastAsia" w:cstheme="majorBidi"/>
          <w:b/>
          <w:bCs/>
          <w:color w:val="000000" w:themeColor="text1"/>
          <w:sz w:val="56"/>
          <w:lang w:val="cy-GB"/>
        </w:rPr>
        <w:t xml:space="preserve"> ar helpu pobl sydd yn unig ac yn ei chael yn anodd i gyfarfod pobl eraill  </w:t>
      </w:r>
      <w:bookmarkEnd w:id="1"/>
    </w:p>
    <w:p w14:paraId="68805978" w14:textId="77777777" w:rsidR="003A4CDB" w:rsidRPr="003A4CDB" w:rsidRDefault="003A4CDB" w:rsidP="003A4CDB">
      <w:pPr>
        <w:keepNext/>
        <w:keepLines/>
        <w:tabs>
          <w:tab w:val="left" w:pos="0"/>
        </w:tabs>
        <w:spacing w:after="0"/>
        <w:outlineLvl w:val="0"/>
        <w:rPr>
          <w:rFonts w:eastAsiaTheme="majorEastAsia" w:cstheme="majorBidi"/>
          <w:b/>
          <w:bCs/>
          <w:color w:val="365F91" w:themeColor="accent1" w:themeShade="BF"/>
          <w:lang w:val="cy-GB"/>
        </w:rPr>
      </w:pPr>
    </w:p>
    <w:p w14:paraId="475279BE" w14:textId="4B3D08BA" w:rsidR="00D6308A" w:rsidRPr="003A4CDB" w:rsidRDefault="00317FBE" w:rsidP="00D6308A">
      <w:pPr>
        <w:tabs>
          <w:tab w:val="left" w:pos="0"/>
        </w:tabs>
        <w:rPr>
          <w:rFonts w:cs="Arial"/>
          <w:b/>
          <w:sz w:val="36"/>
          <w:szCs w:val="40"/>
          <w:lang w:val="cy-GB"/>
        </w:rPr>
      </w:pPr>
      <w:r w:rsidRPr="006202CE">
        <w:rPr>
          <w:rFonts w:cs="Arial"/>
          <w:sz w:val="36"/>
          <w:szCs w:val="40"/>
          <w:lang w:val="cy-GB"/>
        </w:rPr>
        <w:t>Dywedw</w:t>
      </w:r>
      <w:r w:rsidR="005701D1" w:rsidRPr="006202CE">
        <w:rPr>
          <w:rFonts w:cs="Arial"/>
          <w:sz w:val="36"/>
          <w:szCs w:val="40"/>
          <w:lang w:val="cy-GB"/>
        </w:rPr>
        <w:t>ch</w:t>
      </w:r>
      <w:r w:rsidRPr="006202CE">
        <w:rPr>
          <w:rFonts w:cs="Arial"/>
          <w:sz w:val="36"/>
          <w:szCs w:val="40"/>
          <w:lang w:val="cy-GB"/>
        </w:rPr>
        <w:t xml:space="preserve"> wrthyn ni beth rydych </w:t>
      </w:r>
      <w:proofErr w:type="spellStart"/>
      <w:r w:rsidRPr="006202CE">
        <w:rPr>
          <w:rFonts w:cs="Arial"/>
          <w:sz w:val="36"/>
          <w:szCs w:val="40"/>
          <w:lang w:val="cy-GB"/>
        </w:rPr>
        <w:t>chi’n</w:t>
      </w:r>
      <w:proofErr w:type="spellEnd"/>
      <w:r w:rsidRPr="006202CE">
        <w:rPr>
          <w:rFonts w:cs="Arial"/>
          <w:sz w:val="36"/>
          <w:szCs w:val="40"/>
          <w:lang w:val="cy-GB"/>
        </w:rPr>
        <w:t xml:space="preserve"> ei feddwl os gwelwch yn dda erbyn</w:t>
      </w:r>
      <w:r w:rsidRPr="003A4CDB">
        <w:rPr>
          <w:rFonts w:cs="Arial"/>
          <w:b/>
          <w:sz w:val="36"/>
          <w:szCs w:val="40"/>
          <w:lang w:val="cy-GB"/>
        </w:rPr>
        <w:t xml:space="preserve"> 15 Ionawr </w:t>
      </w:r>
      <w:r w:rsidR="00D6308A" w:rsidRPr="003A4CDB">
        <w:rPr>
          <w:rFonts w:cs="Arial"/>
          <w:b/>
          <w:sz w:val="36"/>
          <w:szCs w:val="40"/>
          <w:lang w:val="cy-GB"/>
        </w:rPr>
        <w:t>2019</w:t>
      </w:r>
    </w:p>
    <w:p w14:paraId="421557C0" w14:textId="37815A88" w:rsidR="00D6308A" w:rsidRPr="003A4CDB" w:rsidRDefault="00D6308A" w:rsidP="00D6308A">
      <w:pPr>
        <w:tabs>
          <w:tab w:val="left" w:pos="0"/>
        </w:tabs>
        <w:rPr>
          <w:sz w:val="32"/>
          <w:szCs w:val="22"/>
          <w:lang w:val="cy-GB"/>
        </w:rPr>
      </w:pPr>
    </w:p>
    <w:p w14:paraId="47D42DED" w14:textId="787AF1AA" w:rsidR="00D6308A" w:rsidRPr="003A4CDB" w:rsidRDefault="006202CE" w:rsidP="00D6308A">
      <w:pPr>
        <w:tabs>
          <w:tab w:val="left" w:pos="0"/>
        </w:tabs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4384" behindDoc="0" locked="0" layoutInCell="1" allowOverlap="1" wp14:anchorId="58EFA588" wp14:editId="1F95F3EE">
            <wp:simplePos x="0" y="0"/>
            <wp:positionH relativeFrom="column">
              <wp:posOffset>927100</wp:posOffset>
            </wp:positionH>
            <wp:positionV relativeFrom="paragraph">
              <wp:posOffset>64135</wp:posOffset>
            </wp:positionV>
            <wp:extent cx="3616325" cy="36163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e_grand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2BA62" w14:textId="77777777" w:rsidR="00D6308A" w:rsidRPr="003A4CDB" w:rsidRDefault="00D6308A" w:rsidP="00D6308A">
      <w:pPr>
        <w:tabs>
          <w:tab w:val="left" w:pos="0"/>
        </w:tabs>
        <w:rPr>
          <w:sz w:val="32"/>
          <w:szCs w:val="22"/>
          <w:lang w:val="cy-GB"/>
        </w:rPr>
      </w:pPr>
    </w:p>
    <w:p w14:paraId="47E520E9" w14:textId="77777777" w:rsidR="00D6308A" w:rsidRPr="003A4CDB" w:rsidRDefault="00D6308A" w:rsidP="00D6308A">
      <w:pPr>
        <w:tabs>
          <w:tab w:val="left" w:pos="0"/>
        </w:tabs>
        <w:rPr>
          <w:sz w:val="32"/>
          <w:szCs w:val="22"/>
          <w:lang w:val="cy-GB"/>
        </w:rPr>
      </w:pPr>
    </w:p>
    <w:p w14:paraId="3C2C6648" w14:textId="77777777" w:rsidR="00D6308A" w:rsidRPr="003A4CDB" w:rsidRDefault="00D6308A" w:rsidP="00D6308A">
      <w:pPr>
        <w:tabs>
          <w:tab w:val="left" w:pos="0"/>
        </w:tabs>
        <w:rPr>
          <w:sz w:val="32"/>
          <w:szCs w:val="22"/>
          <w:lang w:val="cy-GB"/>
        </w:rPr>
      </w:pPr>
    </w:p>
    <w:p w14:paraId="0E5CB79E" w14:textId="77777777" w:rsidR="00D6308A" w:rsidRPr="003A4CDB" w:rsidRDefault="00D6308A" w:rsidP="00D6308A">
      <w:pPr>
        <w:tabs>
          <w:tab w:val="left" w:pos="0"/>
        </w:tabs>
        <w:rPr>
          <w:sz w:val="32"/>
          <w:szCs w:val="22"/>
          <w:lang w:val="cy-GB"/>
        </w:rPr>
      </w:pPr>
    </w:p>
    <w:p w14:paraId="69208AEE" w14:textId="77777777" w:rsidR="003A4CDB" w:rsidRDefault="003A4CDB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207EB2E4" w14:textId="77777777" w:rsidR="003A4CDB" w:rsidRDefault="003A4CDB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37A193EB" w14:textId="77777777" w:rsidR="003A4CDB" w:rsidRDefault="003A4CDB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4CB475F6" w14:textId="77777777" w:rsidR="003A4CDB" w:rsidRDefault="003A4CDB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421E452B" w14:textId="77777777" w:rsidR="003A4CDB" w:rsidRDefault="003A4CDB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1E50648E" w14:textId="77777777" w:rsidR="003A4CDB" w:rsidRDefault="003A4CDB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55F4CE44" w14:textId="77777777" w:rsidR="003A4CDB" w:rsidRDefault="003A4CDB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3B3AB707" w14:textId="77777777" w:rsidR="006202CE" w:rsidRDefault="006202CE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568C553E" w14:textId="77777777" w:rsidR="006202CE" w:rsidRDefault="006202CE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15FCEB9D" w14:textId="6BB30947" w:rsidR="00D6308A" w:rsidRPr="003A4CDB" w:rsidRDefault="00317FBE" w:rsidP="00D630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Calibri" w:cs="Arial"/>
          <w:color w:val="000000" w:themeColor="text1"/>
          <w:sz w:val="32"/>
          <w:szCs w:val="32"/>
          <w:lang w:val="cy-GB" w:eastAsia="en-GB"/>
        </w:rPr>
      </w:pPr>
      <w:r w:rsidRPr="003A4CDB">
        <w:rPr>
          <w:rFonts w:eastAsia="Calibri" w:cs="Arial"/>
          <w:color w:val="000000"/>
          <w:szCs w:val="32"/>
          <w:lang w:val="cy-GB" w:eastAsia="en-GB"/>
        </w:rPr>
        <w:t xml:space="preserve">Dyma fersiwn hawdd ei ddeall o </w:t>
      </w:r>
      <w:r w:rsidR="00CB1F8C">
        <w:rPr>
          <w:rFonts w:eastAsia="Calibri" w:cs="Arial"/>
          <w:b/>
          <w:color w:val="000000"/>
          <w:szCs w:val="32"/>
          <w:lang w:val="cy-GB" w:eastAsia="en-GB"/>
        </w:rPr>
        <w:t>‘Cysylltu</w:t>
      </w:r>
      <w:r w:rsidRPr="006202CE">
        <w:rPr>
          <w:rFonts w:eastAsia="Calibri" w:cs="Arial"/>
          <w:b/>
          <w:color w:val="000000"/>
          <w:szCs w:val="32"/>
          <w:lang w:val="cy-GB" w:eastAsia="en-GB"/>
        </w:rPr>
        <w:t xml:space="preserve"> Cymunedau: Mynd i’r Afael ag Unigrwydd ac </w:t>
      </w:r>
      <w:proofErr w:type="spellStart"/>
      <w:r w:rsidR="00CB1F8C">
        <w:rPr>
          <w:rFonts w:eastAsia="Calibri" w:cs="Arial"/>
          <w:b/>
          <w:color w:val="000000"/>
          <w:szCs w:val="32"/>
          <w:lang w:val="cy-GB" w:eastAsia="en-GB"/>
        </w:rPr>
        <w:t>Ynysigrwydd</w:t>
      </w:r>
      <w:proofErr w:type="spellEnd"/>
      <w:r w:rsidR="00CB1F8C">
        <w:rPr>
          <w:rFonts w:eastAsia="Calibri" w:cs="Arial"/>
          <w:b/>
          <w:color w:val="000000"/>
          <w:szCs w:val="32"/>
          <w:lang w:val="cy-GB" w:eastAsia="en-GB"/>
        </w:rPr>
        <w:t xml:space="preserve"> </w:t>
      </w:r>
      <w:r w:rsidRPr="006202CE">
        <w:rPr>
          <w:rFonts w:eastAsia="Calibri" w:cs="Arial"/>
          <w:b/>
          <w:color w:val="000000"/>
          <w:szCs w:val="32"/>
          <w:lang w:val="cy-GB" w:eastAsia="en-GB"/>
        </w:rPr>
        <w:t>Cymdeithasol</w:t>
      </w:r>
      <w:r w:rsidRPr="006202CE">
        <w:rPr>
          <w:rFonts w:cs="Arial"/>
          <w:b/>
          <w:szCs w:val="32"/>
          <w:lang w:val="cy-GB"/>
        </w:rPr>
        <w:t xml:space="preserve"> – Dogfen Ymgynghori Llywodraeth Cymru’</w:t>
      </w:r>
      <w:r w:rsidR="00D6308A" w:rsidRPr="006202CE">
        <w:rPr>
          <w:rFonts w:cs="Arial"/>
          <w:b/>
          <w:sz w:val="32"/>
          <w:szCs w:val="32"/>
          <w:lang w:val="cy-GB"/>
        </w:rPr>
        <w:t>.</w:t>
      </w:r>
    </w:p>
    <w:p w14:paraId="22E796E4" w14:textId="77777777" w:rsidR="00D6308A" w:rsidRPr="003A4CDB" w:rsidRDefault="00D6308A" w:rsidP="003A4CDB">
      <w:pPr>
        <w:spacing w:after="0"/>
        <w:rPr>
          <w:rFonts w:eastAsiaTheme="majorEastAsia" w:cstheme="majorBidi"/>
          <w:b/>
          <w:bCs/>
          <w:color w:val="1F497D" w:themeColor="text2"/>
          <w:sz w:val="20"/>
          <w:szCs w:val="32"/>
          <w:lang w:val="cy-GB"/>
        </w:rPr>
      </w:pPr>
    </w:p>
    <w:p w14:paraId="29946CCA" w14:textId="4E77D3CA" w:rsidR="00D6308A" w:rsidRPr="003A4CDB" w:rsidRDefault="00317FBE" w:rsidP="00CB1F8C">
      <w:pPr>
        <w:tabs>
          <w:tab w:val="left" w:pos="3506"/>
        </w:tabs>
        <w:rPr>
          <w:rFonts w:eastAsiaTheme="majorEastAsia" w:cstheme="majorBidi"/>
          <w:b/>
          <w:bCs/>
          <w:sz w:val="32"/>
          <w:szCs w:val="32"/>
          <w:lang w:val="cy-GB"/>
        </w:rPr>
      </w:pPr>
      <w:r w:rsidRPr="003A4CDB">
        <w:rPr>
          <w:rFonts w:eastAsiaTheme="majorEastAsia" w:cstheme="majorBidi"/>
          <w:b/>
          <w:bCs/>
          <w:sz w:val="32"/>
          <w:szCs w:val="32"/>
          <w:lang w:val="cy-GB"/>
        </w:rPr>
        <w:t xml:space="preserve">Hydref </w:t>
      </w:r>
      <w:r w:rsidR="00D6308A" w:rsidRPr="003A4CDB">
        <w:rPr>
          <w:rFonts w:eastAsiaTheme="majorEastAsia" w:cstheme="majorBidi"/>
          <w:b/>
          <w:bCs/>
          <w:sz w:val="32"/>
          <w:szCs w:val="32"/>
          <w:lang w:val="cy-GB"/>
        </w:rPr>
        <w:t>2018</w:t>
      </w:r>
      <w:r w:rsidR="00CB1F8C">
        <w:rPr>
          <w:rFonts w:eastAsiaTheme="majorEastAsia" w:cstheme="majorBidi"/>
          <w:b/>
          <w:bCs/>
          <w:sz w:val="32"/>
          <w:szCs w:val="32"/>
          <w:lang w:val="cy-GB"/>
        </w:rPr>
        <w:tab/>
      </w:r>
    </w:p>
    <w:p w14:paraId="3E1E518E" w14:textId="12EDB97B" w:rsidR="00D6308A" w:rsidRPr="003A4CDB" w:rsidRDefault="006202CE" w:rsidP="006202CE">
      <w:pPr>
        <w:keepNext/>
        <w:tabs>
          <w:tab w:val="left" w:pos="1985"/>
        </w:tabs>
        <w:spacing w:before="240" w:after="60" w:line="240" w:lineRule="auto"/>
        <w:ind w:left="1985"/>
        <w:outlineLvl w:val="0"/>
        <w:rPr>
          <w:rFonts w:eastAsia="Times New Roman" w:cs="Times New Roman"/>
          <w:b/>
          <w:bCs/>
          <w:color w:val="000000"/>
          <w:kern w:val="32"/>
          <w:sz w:val="48"/>
          <w:szCs w:val="32"/>
          <w:lang w:val="cy-GB"/>
        </w:rPr>
      </w:pPr>
      <w:r>
        <w:rPr>
          <w:rFonts w:eastAsia="Calibri" w:cs="Arial"/>
          <w:noProof/>
          <w:color w:val="00000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B8D8E47" wp14:editId="44F16625">
            <wp:simplePos x="0" y="0"/>
            <wp:positionH relativeFrom="column">
              <wp:posOffset>-450215</wp:posOffset>
            </wp:positionH>
            <wp:positionV relativeFrom="paragraph">
              <wp:posOffset>344805</wp:posOffset>
            </wp:positionV>
            <wp:extent cx="982345" cy="122809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-wel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BE" w:rsidRPr="003A4CDB">
        <w:rPr>
          <w:rFonts w:eastAsia="Times New Roman" w:cs="Times New Roman"/>
          <w:b/>
          <w:bCs/>
          <w:color w:val="000000"/>
          <w:kern w:val="32"/>
          <w:sz w:val="48"/>
          <w:szCs w:val="32"/>
          <w:lang w:val="cy-GB"/>
        </w:rPr>
        <w:t>Sut i lenwi’r holiadur yma</w:t>
      </w:r>
    </w:p>
    <w:p w14:paraId="4BD8F7CE" w14:textId="34288E74" w:rsidR="006202CE" w:rsidRDefault="006202CE" w:rsidP="006202CE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bookmarkStart w:id="3" w:name="_Toc504733132"/>
      <w:bookmarkStart w:id="4" w:name="_Toc504733602"/>
    </w:p>
    <w:bookmarkEnd w:id="3"/>
    <w:bookmarkEnd w:id="4"/>
    <w:p w14:paraId="2C2B9C10" w14:textId="7EB5E698" w:rsidR="00D6308A" w:rsidRPr="003A4CDB" w:rsidRDefault="00317FBE" w:rsidP="006202CE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sz w:val="32"/>
          <w:szCs w:val="32"/>
          <w:lang w:val="cy-GB"/>
        </w:rPr>
      </w:pPr>
      <w:r w:rsidRPr="003A4CDB">
        <w:rPr>
          <w:rFonts w:eastAsia="Calibri" w:cs="Arial"/>
          <w:color w:val="000000"/>
          <w:sz w:val="32"/>
          <w:szCs w:val="32"/>
          <w:lang w:val="cy-GB"/>
        </w:rPr>
        <w:t>Mae cwestiynau yn yr holiadur ym</w:t>
      </w:r>
      <w:r w:rsidR="005701D1" w:rsidRPr="003A4CDB">
        <w:rPr>
          <w:rFonts w:eastAsia="Calibri" w:cs="Arial"/>
          <w:color w:val="000000"/>
          <w:sz w:val="32"/>
          <w:szCs w:val="32"/>
          <w:lang w:val="cy-GB"/>
        </w:rPr>
        <w:t>a</w:t>
      </w:r>
      <w:r w:rsidRPr="003A4CDB">
        <w:rPr>
          <w:rFonts w:eastAsia="Calibri" w:cs="Arial"/>
          <w:color w:val="000000"/>
          <w:sz w:val="32"/>
          <w:szCs w:val="32"/>
          <w:lang w:val="cy-GB"/>
        </w:rPr>
        <w:t xml:space="preserve"> am eich syniadau i helpu pobl sydd yn unig ac yn ei chael yn anodd i gyfarfod pobl eraill</w:t>
      </w:r>
      <w:r w:rsidR="00D6308A" w:rsidRPr="003A4CDB">
        <w:rPr>
          <w:rFonts w:eastAsia="Calibri" w:cs="Arial"/>
          <w:color w:val="000000"/>
          <w:sz w:val="32"/>
          <w:szCs w:val="32"/>
          <w:lang w:val="cy-GB"/>
        </w:rPr>
        <w:t>.</w:t>
      </w:r>
    </w:p>
    <w:p w14:paraId="200EE5BC" w14:textId="65B07F1F" w:rsidR="00D6308A" w:rsidRPr="003A4CDB" w:rsidRDefault="00D6308A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7690218E" w14:textId="1A6B5EBC" w:rsidR="00D6308A" w:rsidRPr="003A4CDB" w:rsidRDefault="006202CE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5190588E" wp14:editId="35E7E4CE">
            <wp:simplePos x="0" y="0"/>
            <wp:positionH relativeFrom="column">
              <wp:posOffset>-400031</wp:posOffset>
            </wp:positionH>
            <wp:positionV relativeFrom="paragraph">
              <wp:posOffset>161290</wp:posOffset>
            </wp:positionV>
            <wp:extent cx="918210" cy="1323340"/>
            <wp:effectExtent l="19050" t="19050" r="1524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eliness and Isolation Welsh Thumb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323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430A3" w14:textId="301C7DBB" w:rsidR="00D6308A" w:rsidRPr="003A4CDB" w:rsidRDefault="00317FBE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b/>
          <w:sz w:val="32"/>
          <w:szCs w:val="32"/>
          <w:lang w:val="cy-GB"/>
        </w:rPr>
      </w:pPr>
      <w:r w:rsidRPr="003A4CDB">
        <w:rPr>
          <w:rFonts w:eastAsia="Calibri" w:cs="Arial"/>
          <w:sz w:val="32"/>
          <w:szCs w:val="32"/>
          <w:lang w:val="cy-GB"/>
        </w:rPr>
        <w:t>Cyn i c</w:t>
      </w:r>
      <w:r w:rsidR="005701D1" w:rsidRPr="003A4CDB">
        <w:rPr>
          <w:rFonts w:eastAsia="Calibri" w:cs="Arial"/>
          <w:sz w:val="32"/>
          <w:szCs w:val="32"/>
          <w:lang w:val="cy-GB"/>
        </w:rPr>
        <w:t>h</w:t>
      </w:r>
      <w:r w:rsidRPr="003A4CDB">
        <w:rPr>
          <w:rFonts w:eastAsia="Calibri" w:cs="Arial"/>
          <w:sz w:val="32"/>
          <w:szCs w:val="32"/>
          <w:lang w:val="cy-GB"/>
        </w:rPr>
        <w:t xml:space="preserve">i ateb y cwestiynau, darllenwch y brif ddogfen hawdd ei deall: </w:t>
      </w:r>
      <w:r w:rsidRPr="003A4CDB">
        <w:rPr>
          <w:rFonts w:eastAsia="Calibri" w:cs="Arial"/>
          <w:b/>
          <w:color w:val="000000"/>
          <w:sz w:val="32"/>
          <w:szCs w:val="32"/>
          <w:lang w:val="cy-GB"/>
        </w:rPr>
        <w:t>Helpu pobl sydd yn unig ac yn ei chael yn anodd i gyfarfod pobl eraill</w:t>
      </w:r>
      <w:r w:rsidR="00B53B42" w:rsidRPr="003A4CDB">
        <w:rPr>
          <w:rFonts w:eastAsia="Calibri" w:cs="Arial"/>
          <w:b/>
          <w:sz w:val="32"/>
          <w:szCs w:val="32"/>
          <w:lang w:val="cy-GB"/>
        </w:rPr>
        <w:t>,</w:t>
      </w:r>
      <w:r w:rsidR="00D6308A" w:rsidRPr="003A4CDB">
        <w:rPr>
          <w:rFonts w:eastAsia="Calibri" w:cs="Arial"/>
          <w:b/>
          <w:sz w:val="32"/>
          <w:szCs w:val="32"/>
          <w:lang w:val="cy-GB"/>
        </w:rPr>
        <w:t xml:space="preserve"> </w:t>
      </w:r>
      <w:r w:rsidRPr="003A4CDB">
        <w:rPr>
          <w:rFonts w:eastAsia="Calibri" w:cs="Arial"/>
          <w:sz w:val="32"/>
          <w:szCs w:val="32"/>
          <w:lang w:val="cy-GB"/>
        </w:rPr>
        <w:t xml:space="preserve">Hydref </w:t>
      </w:r>
      <w:r w:rsidR="00D6308A" w:rsidRPr="003A4CDB">
        <w:rPr>
          <w:rFonts w:eastAsia="Calibri" w:cs="Arial"/>
          <w:sz w:val="32"/>
          <w:szCs w:val="32"/>
          <w:lang w:val="cy-GB"/>
        </w:rPr>
        <w:t>2018.</w:t>
      </w:r>
    </w:p>
    <w:p w14:paraId="28AA8DFF" w14:textId="77777777" w:rsidR="00D6308A" w:rsidRPr="003A4CDB" w:rsidRDefault="00D6308A" w:rsidP="006202CE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32162CA1" w14:textId="1165A008" w:rsidR="00D6308A" w:rsidRPr="003A4CDB" w:rsidRDefault="00D6308A" w:rsidP="006202CE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17BAF0C9" w14:textId="02B917D8" w:rsidR="00D6308A" w:rsidRPr="003A4CDB" w:rsidRDefault="006202CE" w:rsidP="006202CE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r w:rsidRPr="003A4CDB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27AB64D2" wp14:editId="11D47125">
            <wp:simplePos x="0" y="0"/>
            <wp:positionH relativeFrom="character">
              <wp:posOffset>-1718945</wp:posOffset>
            </wp:positionH>
            <wp:positionV relativeFrom="paragraph">
              <wp:posOffset>3810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BE" w:rsidRPr="003A4CDB">
        <w:rPr>
          <w:rFonts w:eastAsia="Calibri" w:cs="Arial"/>
          <w:color w:val="000000"/>
          <w:sz w:val="32"/>
          <w:szCs w:val="32"/>
          <w:lang w:val="cy-GB"/>
        </w:rPr>
        <w:t>Ceisiwch esbonio eich atebion os gwelwch yn</w:t>
      </w:r>
      <w:r w:rsidR="005701D1" w:rsidRPr="003A4CDB">
        <w:rPr>
          <w:rFonts w:eastAsia="Calibri" w:cs="Arial"/>
          <w:color w:val="000000"/>
          <w:sz w:val="32"/>
          <w:szCs w:val="32"/>
          <w:lang w:val="cy-GB"/>
        </w:rPr>
        <w:t xml:space="preserve"> </w:t>
      </w:r>
      <w:r w:rsidR="00317FBE" w:rsidRPr="003A4CDB">
        <w:rPr>
          <w:rFonts w:eastAsia="Calibri" w:cs="Arial"/>
          <w:color w:val="000000"/>
          <w:sz w:val="32"/>
          <w:szCs w:val="32"/>
          <w:lang w:val="cy-GB"/>
        </w:rPr>
        <w:t>dda. A rhowch eich meddyliau a’ch syniadau eich hun hefyd</w:t>
      </w:r>
      <w:r w:rsidR="00D6308A" w:rsidRPr="003A4CDB">
        <w:rPr>
          <w:rFonts w:eastAsia="Calibri" w:cs="Arial"/>
          <w:color w:val="000000"/>
          <w:sz w:val="32"/>
          <w:szCs w:val="32"/>
          <w:lang w:val="cy-GB"/>
        </w:rPr>
        <w:t>.</w:t>
      </w:r>
    </w:p>
    <w:p w14:paraId="79B40FC1" w14:textId="77777777" w:rsidR="00D6308A" w:rsidRPr="003A4CDB" w:rsidRDefault="00D6308A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0BCD5CEC" w14:textId="3666D015" w:rsidR="00D6308A" w:rsidRPr="003A4CDB" w:rsidRDefault="00317FBE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3A4CD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3120" behindDoc="0" locked="0" layoutInCell="1" allowOverlap="1" wp14:anchorId="56810B65" wp14:editId="14CE0C79">
            <wp:simplePos x="0" y="0"/>
            <wp:positionH relativeFrom="character">
              <wp:posOffset>-1790700</wp:posOffset>
            </wp:positionH>
            <wp:positionV relativeFrom="paragraph">
              <wp:posOffset>300990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A63B4" w14:textId="5CF351A7" w:rsidR="00317FBE" w:rsidRPr="003A4CDB" w:rsidRDefault="00317FBE" w:rsidP="006202CE">
      <w:pPr>
        <w:spacing w:line="240" w:lineRule="auto"/>
        <w:ind w:left="1985"/>
        <w:rPr>
          <w:lang w:val="cy-GB"/>
        </w:rPr>
      </w:pPr>
      <w:r w:rsidRPr="003A4CDB">
        <w:rPr>
          <w:sz w:val="32"/>
          <w:szCs w:val="32"/>
          <w:lang w:val="cy-GB"/>
        </w:rPr>
        <w:t>Efallai y byddwch angen help a chefnogaeth i ddarllen a deall y ddogfen yma. Gofynnwch i rhywun rydych yn ei adnabod i’ch helpu chi</w:t>
      </w:r>
      <w:r w:rsidRPr="003A4CDB">
        <w:rPr>
          <w:lang w:val="cy-GB"/>
        </w:rPr>
        <w:t>.</w:t>
      </w:r>
    </w:p>
    <w:p w14:paraId="6426C395" w14:textId="77777777" w:rsidR="00D6308A" w:rsidRDefault="00D6308A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625EFD39" w14:textId="77777777" w:rsidR="006202CE" w:rsidRPr="003A4CDB" w:rsidRDefault="006202CE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7063295A" w14:textId="0D6C1485" w:rsidR="00D6308A" w:rsidRPr="003A4CDB" w:rsidRDefault="00317FBE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3A4CDB">
        <w:rPr>
          <w:rFonts w:eastAsia="Calibri" w:cs="Arial"/>
          <w:sz w:val="32"/>
          <w:szCs w:val="32"/>
          <w:lang w:val="cy-GB"/>
        </w:rPr>
        <w:t>Efallai bod rhai geiriau yn anodd i’w deall.</w:t>
      </w:r>
      <w:r w:rsidR="00D6308A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Pr="003A4CDB">
        <w:rPr>
          <w:rFonts w:eastAsia="Calibri" w:cs="Arial"/>
          <w:sz w:val="32"/>
          <w:szCs w:val="32"/>
          <w:lang w:val="cy-GB"/>
        </w:rPr>
        <w:t>Mae’r rhain mewn</w:t>
      </w:r>
      <w:r w:rsidR="00D6308A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Pr="003A4CDB">
        <w:rPr>
          <w:rFonts w:eastAsia="Calibri" w:cs="Arial"/>
          <w:b/>
          <w:color w:val="0070C0"/>
          <w:sz w:val="32"/>
          <w:szCs w:val="32"/>
          <w:lang w:val="cy-GB"/>
        </w:rPr>
        <w:t>geiriau glas trwm</w:t>
      </w:r>
      <w:r w:rsidR="00D6308A" w:rsidRPr="003A4CDB">
        <w:rPr>
          <w:rFonts w:eastAsia="Calibri" w:cs="Arial"/>
          <w:color w:val="0070C0"/>
          <w:sz w:val="32"/>
          <w:szCs w:val="32"/>
          <w:lang w:val="cy-GB"/>
        </w:rPr>
        <w:t xml:space="preserve"> </w:t>
      </w:r>
      <w:r w:rsidR="00D6308A" w:rsidRPr="003A4CDB">
        <w:rPr>
          <w:rFonts w:eastAsia="Calibri" w:cs="Arial"/>
          <w:sz w:val="32"/>
          <w:szCs w:val="32"/>
          <w:lang w:val="cy-GB"/>
        </w:rPr>
        <w:t>a</w:t>
      </w:r>
      <w:r w:rsidRPr="003A4CDB">
        <w:rPr>
          <w:rFonts w:eastAsia="Calibri" w:cs="Arial"/>
          <w:sz w:val="32"/>
          <w:szCs w:val="32"/>
          <w:lang w:val="cy-GB"/>
        </w:rPr>
        <w:t xml:space="preserve">c maen nhw wedi cael eu hesbonio yn y </w:t>
      </w:r>
      <w:r w:rsidR="006202CE">
        <w:rPr>
          <w:rFonts w:eastAsia="Calibri" w:cs="Arial"/>
          <w:b/>
          <w:sz w:val="32"/>
          <w:szCs w:val="32"/>
          <w:lang w:val="cy-GB"/>
        </w:rPr>
        <w:t>g</w:t>
      </w:r>
      <w:r w:rsidRPr="003A4CDB">
        <w:rPr>
          <w:rFonts w:eastAsia="Calibri" w:cs="Arial"/>
          <w:b/>
          <w:sz w:val="32"/>
          <w:szCs w:val="32"/>
          <w:lang w:val="cy-GB"/>
        </w:rPr>
        <w:t>eiriau anodd</w:t>
      </w:r>
      <w:r w:rsidR="001D0FBF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Pr="003A4CDB">
        <w:rPr>
          <w:rFonts w:eastAsia="Calibri" w:cs="Arial"/>
          <w:sz w:val="32"/>
          <w:szCs w:val="32"/>
          <w:lang w:val="cy-GB"/>
        </w:rPr>
        <w:t>ar dudalen</w:t>
      </w:r>
      <w:r w:rsidR="006202CE">
        <w:rPr>
          <w:rFonts w:eastAsia="Calibri" w:cs="Arial"/>
          <w:sz w:val="32"/>
          <w:szCs w:val="32"/>
          <w:lang w:val="cy-GB"/>
        </w:rPr>
        <w:t xml:space="preserve"> </w:t>
      </w:r>
      <w:r w:rsidR="006202CE" w:rsidRPr="006202CE">
        <w:rPr>
          <w:rFonts w:eastAsia="Calibri" w:cs="Arial"/>
          <w:b/>
          <w:sz w:val="32"/>
          <w:szCs w:val="32"/>
          <w:lang w:val="cy-GB"/>
        </w:rPr>
        <w:t>41</w:t>
      </w:r>
      <w:r w:rsidR="001D0FBF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Pr="003A4CDB">
        <w:rPr>
          <w:rFonts w:eastAsia="Calibri" w:cs="Arial"/>
          <w:sz w:val="32"/>
          <w:szCs w:val="32"/>
          <w:lang w:val="cy-GB"/>
        </w:rPr>
        <w:t>yn y brif ddogfen.</w:t>
      </w:r>
    </w:p>
    <w:p w14:paraId="712570C2" w14:textId="77777777" w:rsidR="006202CE" w:rsidRDefault="006202CE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2736651F" w14:textId="77777777" w:rsidR="00D6308A" w:rsidRPr="003A4CDB" w:rsidRDefault="00D6308A" w:rsidP="006202CE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3A4CD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0340C9C5" wp14:editId="43193468">
            <wp:simplePos x="0" y="0"/>
            <wp:positionH relativeFrom="character">
              <wp:posOffset>-1708174</wp:posOffset>
            </wp:positionH>
            <wp:positionV relativeFrom="paragraph">
              <wp:posOffset>78105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20D0" w14:textId="75225FA6" w:rsidR="00D6308A" w:rsidRPr="003A4CDB" w:rsidRDefault="00317FBE" w:rsidP="006202CE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3A4CDB">
        <w:rPr>
          <w:rFonts w:eastAsia="Calibri" w:cs="Arial"/>
          <w:sz w:val="32"/>
          <w:szCs w:val="32"/>
          <w:lang w:val="cy-GB"/>
        </w:rPr>
        <w:t>Lle mae’r ddo</w:t>
      </w:r>
      <w:r w:rsidR="005701D1" w:rsidRPr="003A4CDB">
        <w:rPr>
          <w:rFonts w:eastAsia="Calibri" w:cs="Arial"/>
          <w:sz w:val="32"/>
          <w:szCs w:val="32"/>
          <w:lang w:val="cy-GB"/>
        </w:rPr>
        <w:t>g</w:t>
      </w:r>
      <w:r w:rsidRPr="003A4CDB">
        <w:rPr>
          <w:rFonts w:eastAsia="Calibri" w:cs="Arial"/>
          <w:sz w:val="32"/>
          <w:szCs w:val="32"/>
          <w:lang w:val="cy-GB"/>
        </w:rPr>
        <w:t>fen yn dweud</w:t>
      </w:r>
      <w:r w:rsidR="00D6308A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Pr="003A4CDB">
        <w:rPr>
          <w:rFonts w:eastAsia="Calibri" w:cs="Arial"/>
          <w:b/>
          <w:sz w:val="32"/>
          <w:szCs w:val="32"/>
          <w:lang w:val="cy-GB"/>
        </w:rPr>
        <w:t>ni</w:t>
      </w:r>
      <w:r w:rsidR="00D6308A" w:rsidRPr="003A4CDB">
        <w:rPr>
          <w:rFonts w:eastAsia="Calibri" w:cs="Arial"/>
          <w:sz w:val="32"/>
          <w:szCs w:val="32"/>
          <w:lang w:val="cy-GB"/>
        </w:rPr>
        <w:t xml:space="preserve">, </w:t>
      </w:r>
      <w:r w:rsidRPr="003A4CDB">
        <w:rPr>
          <w:rFonts w:eastAsia="Calibri" w:cs="Arial"/>
          <w:sz w:val="32"/>
          <w:szCs w:val="32"/>
          <w:lang w:val="cy-GB"/>
        </w:rPr>
        <w:t>mae hyn yn meddwl</w:t>
      </w:r>
      <w:r w:rsidR="00D6308A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="00C565D0" w:rsidRPr="003A4CDB">
        <w:rPr>
          <w:rFonts w:eastAsia="Calibri" w:cs="Arial"/>
          <w:b/>
          <w:sz w:val="32"/>
          <w:szCs w:val="32"/>
          <w:lang w:val="cy-GB"/>
        </w:rPr>
        <w:t>Llywodraeth Cymru</w:t>
      </w:r>
      <w:r w:rsidR="00D6308A" w:rsidRPr="003A4CDB">
        <w:rPr>
          <w:rFonts w:eastAsia="Calibri" w:cs="Arial"/>
          <w:sz w:val="32"/>
          <w:szCs w:val="32"/>
          <w:lang w:val="cy-GB"/>
        </w:rPr>
        <w:t>.</w:t>
      </w:r>
    </w:p>
    <w:p w14:paraId="79A921BD" w14:textId="77777777" w:rsidR="00D6308A" w:rsidRPr="003A4CDB" w:rsidRDefault="00D6308A" w:rsidP="006202CE">
      <w:pPr>
        <w:tabs>
          <w:tab w:val="left" w:pos="1985"/>
        </w:tabs>
        <w:spacing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6880527C" w14:textId="64A55705" w:rsidR="00D6308A" w:rsidRPr="003A4CDB" w:rsidRDefault="00740530" w:rsidP="006202CE">
      <w:pPr>
        <w:tabs>
          <w:tab w:val="left" w:pos="1985"/>
        </w:tabs>
        <w:spacing w:before="240"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3A4CDB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5ED4B62" wp14:editId="4B5EC3C5">
            <wp:simplePos x="0" y="0"/>
            <wp:positionH relativeFrom="character">
              <wp:posOffset>-1697990</wp:posOffset>
            </wp:positionH>
            <wp:positionV relativeFrom="paragraph">
              <wp:posOffset>-262833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5D0" w:rsidRPr="003A4CDB">
        <w:rPr>
          <w:rFonts w:eastAsia="Calibri" w:cs="Arial"/>
          <w:sz w:val="32"/>
          <w:szCs w:val="32"/>
          <w:lang w:val="cy-GB"/>
        </w:rPr>
        <w:t>Mae’r ddogfen yma wedi cael ei gwneud yn hawdd ei deall gan</w:t>
      </w:r>
      <w:r w:rsidR="00D6308A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="00C565D0" w:rsidRPr="003A4CDB">
        <w:rPr>
          <w:rFonts w:eastAsia="Calibri" w:cs="Arial"/>
          <w:b/>
          <w:sz w:val="32"/>
          <w:szCs w:val="32"/>
          <w:lang w:val="cy-GB"/>
        </w:rPr>
        <w:t>Hawdd ei Ddeall Cymru</w:t>
      </w:r>
      <w:r w:rsidR="00D6308A" w:rsidRPr="003A4CDB">
        <w:rPr>
          <w:rFonts w:eastAsia="Calibri" w:cs="Arial"/>
          <w:sz w:val="32"/>
          <w:szCs w:val="32"/>
          <w:lang w:val="cy-GB"/>
        </w:rPr>
        <w:t xml:space="preserve"> </w:t>
      </w:r>
      <w:r w:rsidR="00C565D0" w:rsidRPr="003A4CDB">
        <w:rPr>
          <w:rFonts w:eastAsia="Calibri" w:cs="Arial"/>
          <w:sz w:val="32"/>
          <w:szCs w:val="32"/>
          <w:lang w:val="cy-GB"/>
        </w:rPr>
        <w:t xml:space="preserve">gan ddefnyddio </w:t>
      </w:r>
      <w:proofErr w:type="spellStart"/>
      <w:r w:rsidR="00D6308A" w:rsidRPr="003A4CDB">
        <w:rPr>
          <w:rFonts w:eastAsia="Calibri" w:cs="Arial"/>
          <w:b/>
          <w:sz w:val="32"/>
          <w:szCs w:val="32"/>
          <w:lang w:val="cy-GB"/>
        </w:rPr>
        <w:t>Photosymbols</w:t>
      </w:r>
      <w:proofErr w:type="spellEnd"/>
      <w:r w:rsidR="00D6308A" w:rsidRPr="003A4CDB">
        <w:rPr>
          <w:rFonts w:eastAsia="Calibri" w:cs="Arial"/>
          <w:sz w:val="32"/>
          <w:szCs w:val="32"/>
          <w:lang w:val="cy-GB"/>
        </w:rPr>
        <w:t>.</w:t>
      </w:r>
    </w:p>
    <w:p w14:paraId="1DE93E95" w14:textId="60A7AE46" w:rsidR="00740530" w:rsidRPr="003A4CDB" w:rsidRDefault="00740530" w:rsidP="006202CE">
      <w:pPr>
        <w:spacing w:after="160" w:line="240" w:lineRule="auto"/>
        <w:rPr>
          <w:rFonts w:eastAsia="Calibri" w:cs="Times New Roman"/>
          <w:sz w:val="32"/>
          <w:szCs w:val="32"/>
          <w:lang w:val="cy-GB"/>
        </w:rPr>
      </w:pPr>
    </w:p>
    <w:p w14:paraId="1812A450" w14:textId="19343BDB" w:rsidR="00D6308A" w:rsidRPr="003A4CDB" w:rsidRDefault="00C565D0" w:rsidP="006202CE">
      <w:pPr>
        <w:spacing w:after="160" w:line="240" w:lineRule="auto"/>
        <w:ind w:left="1985"/>
        <w:rPr>
          <w:rFonts w:eastAsia="Calibri" w:cs="Times New Roman"/>
          <w:sz w:val="32"/>
          <w:szCs w:val="32"/>
          <w:lang w:val="cy-GB"/>
        </w:rPr>
      </w:pPr>
      <w:r w:rsidRPr="003A4CDB">
        <w:rPr>
          <w:rFonts w:eastAsia="Calibri" w:cs="Times New Roman"/>
          <w:sz w:val="32"/>
          <w:szCs w:val="32"/>
          <w:lang w:val="cy-GB"/>
        </w:rPr>
        <w:t xml:space="preserve">Anfonwch y ffurflen hon yn ôl inni os gwelwch yn dda erbyn </w:t>
      </w:r>
      <w:r w:rsidR="00D6308A" w:rsidRPr="003A4CDB">
        <w:rPr>
          <w:rFonts w:eastAsia="Calibri" w:cs="Times New Roman"/>
          <w:b/>
          <w:sz w:val="32"/>
          <w:szCs w:val="32"/>
          <w:lang w:val="cy-GB"/>
        </w:rPr>
        <w:t xml:space="preserve">15 </w:t>
      </w:r>
      <w:r w:rsidRPr="003A4CDB">
        <w:rPr>
          <w:rFonts w:eastAsia="Calibri" w:cs="Times New Roman"/>
          <w:b/>
          <w:sz w:val="32"/>
          <w:szCs w:val="32"/>
          <w:lang w:val="cy-GB"/>
        </w:rPr>
        <w:t xml:space="preserve">Ionawr </w:t>
      </w:r>
      <w:r w:rsidR="00D6308A" w:rsidRPr="003A4CDB">
        <w:rPr>
          <w:rFonts w:eastAsia="Calibri" w:cs="Times New Roman"/>
          <w:b/>
          <w:sz w:val="32"/>
          <w:szCs w:val="32"/>
          <w:lang w:val="cy-GB"/>
        </w:rPr>
        <w:t>2019</w:t>
      </w:r>
      <w:r w:rsidR="00D6308A" w:rsidRPr="003A4CDB">
        <w:rPr>
          <w:rFonts w:eastAsia="Calibri" w:cs="Times New Roman"/>
          <w:sz w:val="32"/>
          <w:szCs w:val="32"/>
          <w:lang w:val="cy-GB"/>
        </w:rPr>
        <w:t>.</w:t>
      </w:r>
    </w:p>
    <w:p w14:paraId="254E50DC" w14:textId="77777777" w:rsidR="006202CE" w:rsidRDefault="006202CE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1E363DCC" w14:textId="34BD56FE" w:rsidR="00F057AE" w:rsidRPr="006202CE" w:rsidRDefault="006202CE" w:rsidP="006202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22"/>
          <w:lang w:val="cy-GB"/>
        </w:rPr>
      </w:pPr>
      <w:r w:rsidRPr="003A4CDB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5B5EB894" wp14:editId="5EBF28B6">
            <wp:simplePos x="0" y="0"/>
            <wp:positionH relativeFrom="column">
              <wp:posOffset>-109220</wp:posOffset>
            </wp:positionH>
            <wp:positionV relativeFrom="paragraph">
              <wp:posOffset>163830</wp:posOffset>
            </wp:positionV>
            <wp:extent cx="688975" cy="6826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5D0" w:rsidRPr="006202CE">
        <w:rPr>
          <w:rFonts w:cs="Arial"/>
          <w:b/>
          <w:sz w:val="32"/>
          <w:szCs w:val="22"/>
          <w:lang w:val="cy-GB"/>
        </w:rPr>
        <w:t xml:space="preserve">Yn y </w:t>
      </w:r>
      <w:r w:rsidR="00F057AE" w:rsidRPr="006202CE">
        <w:rPr>
          <w:rFonts w:cs="Arial"/>
          <w:b/>
          <w:sz w:val="32"/>
          <w:szCs w:val="22"/>
          <w:lang w:val="cy-GB"/>
        </w:rPr>
        <w:t>post:</w:t>
      </w:r>
    </w:p>
    <w:p w14:paraId="07CAD6B7" w14:textId="228A0A75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 xml:space="preserve">Tîm Unigrwydd ac </w:t>
      </w:r>
      <w:proofErr w:type="spellStart"/>
      <w:r w:rsidR="00CB1F8C">
        <w:rPr>
          <w:rFonts w:cs="Arial"/>
          <w:sz w:val="32"/>
          <w:lang w:val="cy-GB"/>
        </w:rPr>
        <w:t>Ynysigrwydd</w:t>
      </w:r>
      <w:proofErr w:type="spellEnd"/>
      <w:r w:rsidRPr="006202CE">
        <w:rPr>
          <w:rFonts w:cs="Arial"/>
          <w:sz w:val="32"/>
          <w:lang w:val="cy-GB"/>
        </w:rPr>
        <w:t xml:space="preserve"> Cymdeithasol</w:t>
      </w:r>
    </w:p>
    <w:p w14:paraId="0B9BDE2F" w14:textId="0D692252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>Cyfarwyddiaeth Gwasanaethau Cymdeithasol</w:t>
      </w:r>
    </w:p>
    <w:p w14:paraId="75A77149" w14:textId="37C8B75F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>Llywodraeth Cymru</w:t>
      </w:r>
    </w:p>
    <w:p w14:paraId="33B1F0E9" w14:textId="4184A523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>Adeiladau’r Goron</w:t>
      </w:r>
    </w:p>
    <w:p w14:paraId="4C73E9FE" w14:textId="43DE155D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 xml:space="preserve">Parc Cathays </w:t>
      </w:r>
    </w:p>
    <w:p w14:paraId="15E49CD4" w14:textId="07BB7EAC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 xml:space="preserve">Caerdydd </w:t>
      </w:r>
    </w:p>
    <w:p w14:paraId="7E612589" w14:textId="33A28E20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 xml:space="preserve">CF10 3NQ </w:t>
      </w:r>
    </w:p>
    <w:p w14:paraId="6FEA05A2" w14:textId="77777777" w:rsidR="00C565D0" w:rsidRPr="006202CE" w:rsidRDefault="00C565D0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</w:p>
    <w:p w14:paraId="78F865AB" w14:textId="1D2BC6F0" w:rsidR="006202CE" w:rsidRDefault="006202CE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3518C4"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3438903F" wp14:editId="4C21A54C">
            <wp:simplePos x="0" y="0"/>
            <wp:positionH relativeFrom="column">
              <wp:posOffset>-220004</wp:posOffset>
            </wp:positionH>
            <wp:positionV relativeFrom="paragraph">
              <wp:posOffset>57785</wp:posOffset>
            </wp:positionV>
            <wp:extent cx="786765" cy="741680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AEB1D" w14:textId="33F23E10" w:rsidR="007126A4" w:rsidRDefault="005E4FB5" w:rsidP="006202CE">
      <w:pPr>
        <w:tabs>
          <w:tab w:val="left" w:pos="1985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  <w:lang w:val="cy-GB"/>
        </w:rPr>
        <w:t>E</w:t>
      </w:r>
      <w:r w:rsidRPr="003A4CDB">
        <w:rPr>
          <w:rFonts w:cs="Arial"/>
          <w:sz w:val="32"/>
          <w:szCs w:val="22"/>
          <w:lang w:val="cy-GB"/>
        </w:rPr>
        <w:t>-bost</w:t>
      </w:r>
      <w:r w:rsidR="006202CE" w:rsidRPr="003518C4">
        <w:rPr>
          <w:rFonts w:cs="Arial"/>
          <w:sz w:val="32"/>
          <w:szCs w:val="22"/>
        </w:rPr>
        <w:t xml:space="preserve">: </w:t>
      </w:r>
      <w:hyperlink r:id="rId19" w:history="1">
        <w:r w:rsidR="007126A4" w:rsidRPr="0078733C">
          <w:rPr>
            <w:rStyle w:val="Hyperlink"/>
            <w:rFonts w:cs="Arial"/>
            <w:sz w:val="32"/>
            <w:szCs w:val="22"/>
          </w:rPr>
          <w:t>UnigacYnysig@llyw.cymru</w:t>
        </w:r>
      </w:hyperlink>
    </w:p>
    <w:p w14:paraId="7D3DBA3F" w14:textId="6F43B6F7" w:rsidR="006202CE" w:rsidRPr="007126A4" w:rsidRDefault="006202CE" w:rsidP="007126A4">
      <w:pPr>
        <w:tabs>
          <w:tab w:val="left" w:pos="1985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 </w:t>
      </w:r>
    </w:p>
    <w:p w14:paraId="441F07CF" w14:textId="77777777" w:rsidR="006202CE" w:rsidRDefault="006202CE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</w:p>
    <w:p w14:paraId="6521929E" w14:textId="7C24D6B9" w:rsidR="006202CE" w:rsidRDefault="006202CE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>
        <w:rPr>
          <w:rFonts w:cs="Arial"/>
          <w:noProof/>
          <w:sz w:val="32"/>
          <w:lang w:eastAsia="en-GB"/>
        </w:rPr>
        <w:drawing>
          <wp:anchor distT="0" distB="0" distL="114300" distR="114300" simplePos="0" relativeHeight="251669504" behindDoc="0" locked="0" layoutInCell="1" allowOverlap="1" wp14:anchorId="31FF8AF4" wp14:editId="4754DF7F">
            <wp:simplePos x="0" y="0"/>
            <wp:positionH relativeFrom="column">
              <wp:posOffset>-463540</wp:posOffset>
            </wp:positionH>
            <wp:positionV relativeFrom="paragraph">
              <wp:posOffset>176796</wp:posOffset>
            </wp:positionV>
            <wp:extent cx="1316990" cy="8324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77820" w14:textId="1B85EEBF" w:rsidR="006202CE" w:rsidRPr="006202CE" w:rsidRDefault="006202CE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r w:rsidRPr="006202CE">
        <w:rPr>
          <w:rFonts w:cs="Arial"/>
          <w:sz w:val="32"/>
          <w:lang w:val="cy-GB"/>
        </w:rPr>
        <w:t xml:space="preserve">Neu gallwch lenwi’r </w:t>
      </w:r>
      <w:r w:rsidRPr="006202CE">
        <w:rPr>
          <w:rFonts w:cs="Arial"/>
          <w:b/>
          <w:sz w:val="32"/>
          <w:lang w:val="cy-GB"/>
        </w:rPr>
        <w:t>holiadur</w:t>
      </w:r>
      <w:r w:rsidRPr="006202CE">
        <w:rPr>
          <w:rFonts w:cs="Arial"/>
          <w:sz w:val="32"/>
          <w:lang w:val="cy-GB"/>
        </w:rPr>
        <w:t xml:space="preserve"> ar ein gwefan:</w:t>
      </w:r>
    </w:p>
    <w:p w14:paraId="11F84A0E" w14:textId="4B87A267" w:rsidR="006202CE" w:rsidRDefault="0099161A" w:rsidP="006202CE">
      <w:pPr>
        <w:spacing w:after="0" w:line="240" w:lineRule="auto"/>
        <w:ind w:left="1985"/>
        <w:rPr>
          <w:rFonts w:cs="Arial"/>
          <w:sz w:val="32"/>
          <w:lang w:val="cy-GB"/>
        </w:rPr>
      </w:pPr>
      <w:hyperlink r:id="rId21" w:history="1">
        <w:r w:rsidR="00CB1F8C" w:rsidRPr="00AF6155">
          <w:rPr>
            <w:rStyle w:val="Hyperlink"/>
            <w:rFonts w:cs="Arial"/>
            <w:sz w:val="32"/>
            <w:lang w:val="cy-GB"/>
          </w:rPr>
          <w:t>http://wales.gov.uk/consultations/?lang=cy</w:t>
        </w:r>
      </w:hyperlink>
    </w:p>
    <w:p w14:paraId="3435289F" w14:textId="77777777" w:rsidR="00CB1F8C" w:rsidRPr="006202CE" w:rsidRDefault="00CB1F8C" w:rsidP="006202CE">
      <w:pPr>
        <w:spacing w:after="0" w:line="240" w:lineRule="auto"/>
        <w:ind w:left="1985"/>
        <w:rPr>
          <w:rFonts w:cs="Arial"/>
          <w:color w:val="000000"/>
          <w:sz w:val="32"/>
          <w:lang w:val="cy-GB"/>
        </w:rPr>
      </w:pPr>
    </w:p>
    <w:p w14:paraId="19693373" w14:textId="77777777" w:rsidR="006202CE" w:rsidRPr="003518C4" w:rsidRDefault="006202CE" w:rsidP="006202CE">
      <w:pPr>
        <w:tabs>
          <w:tab w:val="left" w:pos="1985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169DCB19" w14:textId="77777777" w:rsidR="00C565D0" w:rsidRPr="003A4CDB" w:rsidRDefault="00C565D0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5F03858B" w14:textId="77777777" w:rsidR="006202CE" w:rsidRDefault="006202CE">
      <w:pPr>
        <w:rPr>
          <w:rFonts w:eastAsia="Times New Roman" w:cs="Arial"/>
          <w:b/>
          <w:sz w:val="36"/>
          <w:szCs w:val="36"/>
          <w:lang w:val="cy-GB" w:eastAsia="en-GB"/>
        </w:rPr>
      </w:pPr>
      <w:r>
        <w:rPr>
          <w:rFonts w:eastAsia="Times New Roman" w:cs="Arial"/>
          <w:b/>
          <w:sz w:val="36"/>
          <w:szCs w:val="36"/>
          <w:lang w:val="cy-GB" w:eastAsia="en-GB"/>
        </w:rPr>
        <w:br w:type="page"/>
      </w:r>
    </w:p>
    <w:p w14:paraId="472EE85E" w14:textId="740DE24C" w:rsidR="00D6308A" w:rsidRPr="003A4CDB" w:rsidRDefault="00C565D0" w:rsidP="006202CE">
      <w:pPr>
        <w:spacing w:before="100" w:beforeAutospacing="1" w:after="100" w:afterAutospacing="1" w:line="240" w:lineRule="auto"/>
        <w:ind w:left="1985"/>
        <w:rPr>
          <w:rFonts w:eastAsia="Times New Roman" w:cs="Arial"/>
          <w:sz w:val="36"/>
          <w:szCs w:val="36"/>
          <w:lang w:val="cy-GB" w:eastAsia="en-GB"/>
        </w:rPr>
      </w:pPr>
      <w:r w:rsidRPr="003A4CDB">
        <w:rPr>
          <w:rFonts w:eastAsia="Times New Roman" w:cs="Arial"/>
          <w:b/>
          <w:sz w:val="36"/>
          <w:szCs w:val="36"/>
          <w:lang w:val="cy-GB" w:eastAsia="en-GB"/>
        </w:rPr>
        <w:lastRenderedPageBreak/>
        <w:t xml:space="preserve">Sut y byddwn </w:t>
      </w:r>
      <w:proofErr w:type="spellStart"/>
      <w:r w:rsidRPr="003A4CDB">
        <w:rPr>
          <w:rFonts w:eastAsia="Times New Roman" w:cs="Arial"/>
          <w:b/>
          <w:sz w:val="36"/>
          <w:szCs w:val="36"/>
          <w:lang w:val="cy-GB" w:eastAsia="en-GB"/>
        </w:rPr>
        <w:t>ni’n</w:t>
      </w:r>
      <w:proofErr w:type="spellEnd"/>
      <w:r w:rsidRPr="003A4CDB">
        <w:rPr>
          <w:rFonts w:eastAsia="Times New Roman" w:cs="Arial"/>
          <w:b/>
          <w:sz w:val="36"/>
          <w:szCs w:val="36"/>
          <w:lang w:val="cy-GB" w:eastAsia="en-GB"/>
        </w:rPr>
        <w:t xml:space="preserve"> defnyddio’r wybodaeth rydych yn ei rhoi inni</w:t>
      </w:r>
    </w:p>
    <w:p w14:paraId="0B5555F8" w14:textId="53AF6C81" w:rsidR="005E4FB5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0B412C8F" wp14:editId="0BE27B0A">
            <wp:simplePos x="0" y="0"/>
            <wp:positionH relativeFrom="character">
              <wp:posOffset>-1724025</wp:posOffset>
            </wp:positionH>
            <wp:positionV relativeFrom="paragraph">
              <wp:posOffset>350520</wp:posOffset>
            </wp:positionV>
            <wp:extent cx="1080770" cy="1133475"/>
            <wp:effectExtent l="0" t="0" r="508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54459" w14:textId="2D6E1CBD" w:rsidR="00F057AE" w:rsidRPr="003A4CDB" w:rsidRDefault="00C565D0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>Fe fydd Llywodraeth Cymru yn edrych ar eich atebion i’r holiadur i wneud pende</w:t>
      </w:r>
      <w:r w:rsidR="00CB1F8C">
        <w:rPr>
          <w:sz w:val="32"/>
          <w:szCs w:val="22"/>
          <w:lang w:val="cy-GB"/>
        </w:rPr>
        <w:t>r</w:t>
      </w:r>
      <w:r w:rsidRPr="003A4CDB">
        <w:rPr>
          <w:sz w:val="32"/>
          <w:szCs w:val="22"/>
          <w:lang w:val="cy-GB"/>
        </w:rPr>
        <w:t>fyniadau am sut i gefnogi pobl yn y ffordd orau</w:t>
      </w:r>
      <w:r w:rsidR="00F057AE" w:rsidRPr="003A4CDB">
        <w:rPr>
          <w:sz w:val="32"/>
          <w:szCs w:val="22"/>
          <w:lang w:val="cy-GB"/>
        </w:rPr>
        <w:t>.</w:t>
      </w:r>
    </w:p>
    <w:p w14:paraId="63CFB128" w14:textId="77777777" w:rsidR="005E4FB5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126C013F" w14:textId="35246A91" w:rsidR="00F057AE" w:rsidRPr="003A4CDB" w:rsidRDefault="006202CE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19080E" wp14:editId="5BA3645D">
                <wp:simplePos x="0" y="0"/>
                <wp:positionH relativeFrom="column">
                  <wp:posOffset>-457200</wp:posOffset>
                </wp:positionH>
                <wp:positionV relativeFrom="paragraph">
                  <wp:posOffset>177165</wp:posOffset>
                </wp:positionV>
                <wp:extent cx="1257300" cy="12573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257300"/>
                          <a:chOff x="0" y="0"/>
                          <a:chExt cx="1257300" cy="12573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0" y="523875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36pt;margin-top:13.95pt;width:99pt;height:99pt;z-index:251673600" coordsize="12573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yejAAAAA2wAAAA8AAABkcnMvZG93bnJldi54bWxET02LwjAQvS/4H8IIXhZNFVe0GkUEwYvC&#10;VgWPQzO2xWZSmqjVX28Ewds83ufMFo0pxY1qV1hW0O9FIIhTqwvOFBz26+4YhPPIGkvLpOBBDhbz&#10;1s8MY23v/E+3xGcihLCLUUHufRVL6dKcDLqerYgDd7a1QR9gnUld4z2Em1IOomgkDRYcGnKsaJVT&#10;ekmuRkGyHG+qp/S742FHp+Hpj4rJ9lepTrtZTkF4avxX/HFvdJg/gvcv4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DJ6MAAAADbAAAADwAAAAAAAAAAAAAAAACfAgAA&#10;ZHJzL2Rvd25yZXYueG1sUEsFBgAAAAAEAAQA9wAAAIwDAAAAAA==&#10;">
                  <v:imagedata r:id="rId25" o:title=""/>
                  <v:path arrowok="t"/>
                </v:shape>
                <v:shape id="Picture 17" o:spid="_x0000_s1028" type="#_x0000_t75" style="position:absolute;left:3175;top:5238;width:6667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mK5fCAAAA2wAAAA8AAABkcnMvZG93bnJldi54bWxET9tqwkAQfS/4D8sUfAm6UUEldRUvKAX7&#10;Us0HDNkxSZudDburiX/fLRT6NodzndWmN414kPO1ZQWTcQqCuLC65lJBfj2OliB8QNbYWCYFT/Kw&#10;WQ9eVphp2/EnPS6hFDGEfYYKqhDaTEpfVGTQj21LHLmbdQZDhK6U2mEXw00jp2k6lwZrjg0VtrSv&#10;qPi+3I2C5Hy6JrODtPnHrll+3VyZP5NOqeFrv30DEagP/+I/97uO8xfw+0s8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ZiuXwgAAANsAAAAPAAAAAAAAAAAAAAAAAJ8C&#10;AABkcnMvZG93bnJldi54bWxQSwUGAAAAAAQABAD3AAAAjgMAAAAA&#10;">
                  <v:imagedata r:id="rId26" o:title=""/>
                  <v:path arrowok="t"/>
                </v:shape>
              </v:group>
            </w:pict>
          </mc:Fallback>
        </mc:AlternateContent>
      </w:r>
    </w:p>
    <w:p w14:paraId="54788B8D" w14:textId="745157E6" w:rsidR="00F057AE" w:rsidRPr="003A4CDB" w:rsidRDefault="00C565D0" w:rsidP="005E4FB5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 xml:space="preserve">Weithiau rydyn </w:t>
      </w:r>
      <w:proofErr w:type="spellStart"/>
      <w:r w:rsidRPr="003A4CDB">
        <w:rPr>
          <w:sz w:val="32"/>
          <w:szCs w:val="22"/>
          <w:lang w:val="cy-GB"/>
        </w:rPr>
        <w:t>ni’n</w:t>
      </w:r>
      <w:proofErr w:type="spellEnd"/>
      <w:r w:rsidRPr="003A4CDB">
        <w:rPr>
          <w:sz w:val="32"/>
          <w:szCs w:val="22"/>
          <w:lang w:val="cy-GB"/>
        </w:rPr>
        <w:t xml:space="preserve"> gofyn i gyrff eraill ein helpu i wneud penderfyniadau. Efallai y byddan nhw hefyd yn gweld yr atebion mae pobl yn eu rhoi i’r holiadur</w:t>
      </w:r>
      <w:r w:rsidR="00F057AE" w:rsidRPr="003A4CDB">
        <w:rPr>
          <w:sz w:val="32"/>
          <w:szCs w:val="22"/>
          <w:lang w:val="cy-GB"/>
        </w:rPr>
        <w:t>.</w:t>
      </w:r>
    </w:p>
    <w:p w14:paraId="67EBDDA5" w14:textId="77777777" w:rsidR="005E4FB5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2F8E8CDF" w14:textId="1816B682" w:rsidR="00F057AE" w:rsidRPr="003A4CDB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5648" behindDoc="0" locked="0" layoutInCell="1" allowOverlap="1" wp14:anchorId="1F210C2D" wp14:editId="32CE13AE">
            <wp:simplePos x="0" y="0"/>
            <wp:positionH relativeFrom="column">
              <wp:posOffset>-339090</wp:posOffset>
            </wp:positionH>
            <wp:positionV relativeFrom="paragraph">
              <wp:posOffset>58420</wp:posOffset>
            </wp:positionV>
            <wp:extent cx="967740" cy="116205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Welsh Dedd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F0907" w14:textId="1B2C932C" w:rsidR="00F057AE" w:rsidRPr="003A4CDB" w:rsidRDefault="00C565D0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 xml:space="preserve">Fe fyddwn yn gwneud yn siŵr ein bod yn dilyn y gyfraith pan fyddwn </w:t>
      </w:r>
      <w:proofErr w:type="spellStart"/>
      <w:r w:rsidRPr="003A4CDB">
        <w:rPr>
          <w:sz w:val="32"/>
          <w:szCs w:val="22"/>
          <w:lang w:val="cy-GB"/>
        </w:rPr>
        <w:t>ni’n</w:t>
      </w:r>
      <w:proofErr w:type="spellEnd"/>
      <w:r w:rsidRPr="003A4CDB">
        <w:rPr>
          <w:sz w:val="32"/>
          <w:szCs w:val="22"/>
          <w:lang w:val="cy-GB"/>
        </w:rPr>
        <w:t xml:space="preserve"> defnyddio eich gwybodaeth</w:t>
      </w:r>
      <w:r w:rsidR="00F057AE" w:rsidRPr="003A4CDB">
        <w:rPr>
          <w:sz w:val="32"/>
          <w:szCs w:val="22"/>
          <w:lang w:val="cy-GB"/>
        </w:rPr>
        <w:t>.</w:t>
      </w:r>
    </w:p>
    <w:p w14:paraId="3217F028" w14:textId="2E7DDA60" w:rsidR="005E4FB5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7696" behindDoc="0" locked="0" layoutInCell="1" allowOverlap="1" wp14:anchorId="6DA69700" wp14:editId="2D2F5ADC">
            <wp:simplePos x="0" y="0"/>
            <wp:positionH relativeFrom="column">
              <wp:posOffset>-533400</wp:posOffset>
            </wp:positionH>
            <wp:positionV relativeFrom="paragraph">
              <wp:posOffset>327660</wp:posOffset>
            </wp:positionV>
            <wp:extent cx="1371600" cy="1371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9BB68" w14:textId="1E75F67D" w:rsidR="005E4FB5" w:rsidRDefault="005E4FB5" w:rsidP="005E4FB5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2A54C0CF" w14:textId="06DFCA98" w:rsidR="00F057AE" w:rsidRPr="003A4CDB" w:rsidRDefault="00C565D0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 xml:space="preserve">Fe fyddwn </w:t>
      </w:r>
      <w:proofErr w:type="spellStart"/>
      <w:r w:rsidRPr="003A4CDB">
        <w:rPr>
          <w:sz w:val="32"/>
          <w:szCs w:val="22"/>
          <w:lang w:val="cy-GB"/>
        </w:rPr>
        <w:t>ni’n</w:t>
      </w:r>
      <w:proofErr w:type="spellEnd"/>
      <w:r w:rsidRPr="003A4CDB">
        <w:rPr>
          <w:sz w:val="32"/>
          <w:szCs w:val="22"/>
          <w:lang w:val="cy-GB"/>
        </w:rPr>
        <w:t xml:space="preserve"> ysgrifennu adroddiad am beth mae pobl wedi ei ddweud</w:t>
      </w:r>
      <w:r w:rsidR="00F057AE" w:rsidRPr="003A4CDB">
        <w:rPr>
          <w:sz w:val="32"/>
          <w:szCs w:val="22"/>
          <w:lang w:val="cy-GB"/>
        </w:rPr>
        <w:t xml:space="preserve">. </w:t>
      </w:r>
    </w:p>
    <w:p w14:paraId="10758F62" w14:textId="77777777" w:rsidR="00F057AE" w:rsidRDefault="00F057AE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5B650AD8" w14:textId="46B4AA25" w:rsidR="005E4FB5" w:rsidRPr="003A4CDB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9744" behindDoc="0" locked="0" layoutInCell="1" allowOverlap="1" wp14:anchorId="66B58E74" wp14:editId="10019F30">
            <wp:simplePos x="0" y="0"/>
            <wp:positionH relativeFrom="column">
              <wp:posOffset>-457200</wp:posOffset>
            </wp:positionH>
            <wp:positionV relativeFrom="paragraph">
              <wp:posOffset>173990</wp:posOffset>
            </wp:positionV>
            <wp:extent cx="1238250" cy="12382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A4F56" w14:textId="3E7918AE" w:rsidR="00F057AE" w:rsidRPr="003A4CDB" w:rsidRDefault="00C565D0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 xml:space="preserve">Efallai y byddwn </w:t>
      </w:r>
      <w:proofErr w:type="spellStart"/>
      <w:r w:rsidRPr="003A4CDB">
        <w:rPr>
          <w:sz w:val="32"/>
          <w:szCs w:val="22"/>
          <w:lang w:val="cy-GB"/>
        </w:rPr>
        <w:t>ni’n</w:t>
      </w:r>
      <w:proofErr w:type="spellEnd"/>
      <w:r w:rsidRPr="003A4CDB">
        <w:rPr>
          <w:sz w:val="32"/>
          <w:szCs w:val="22"/>
          <w:lang w:val="cy-GB"/>
        </w:rPr>
        <w:t xml:space="preserve"> ysgrifennu atebion pobl yn llawn gyda’u henw a’u cyfeiriad yn yr adroddiad neu ar y rhyngrwyd </w:t>
      </w:r>
      <w:r w:rsidR="00F057AE" w:rsidRPr="003A4CDB">
        <w:rPr>
          <w:sz w:val="32"/>
          <w:szCs w:val="22"/>
          <w:lang w:val="cy-GB"/>
        </w:rPr>
        <w:t xml:space="preserve">. </w:t>
      </w:r>
    </w:p>
    <w:p w14:paraId="6B925A93" w14:textId="77777777" w:rsidR="00F057AE" w:rsidRPr="003A4CDB" w:rsidRDefault="00F057AE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68A9AC6A" w14:textId="3E488660" w:rsidR="00F057AE" w:rsidRPr="003A4CDB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F57E444" wp14:editId="6F75D7BC">
                <wp:simplePos x="0" y="0"/>
                <wp:positionH relativeFrom="column">
                  <wp:posOffset>-438150</wp:posOffset>
                </wp:positionH>
                <wp:positionV relativeFrom="paragraph">
                  <wp:posOffset>-8890</wp:posOffset>
                </wp:positionV>
                <wp:extent cx="1238250" cy="123825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238250"/>
                          <a:chOff x="0" y="0"/>
                          <a:chExt cx="1238250" cy="12382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22860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-34.5pt;margin-top:-.7pt;width:97.5pt;height:97.5pt;z-index:251682816" coordsize="12382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">
                <v:shape id="Picture 22" o:spid="_x0000_s1027" type="#_x0000_t75" style="position:absolute;width:12382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B/bzDAAAA2wAAAA8AAABkcnMvZG93bnJldi54bWxEj8FqwzAQRO+F/oPYQi4lkepDCU5kExIK&#10;OSSHpvmAxdpYbq2VsRTbyddHhUKPw8y8Ydbl5FoxUB8azxreFgoEceVNw7WG89fHfAkiRGSDrWfS&#10;cKMAZfH8tMbc+JE/aTjFWiQIhxw12Bi7XMpQWXIYFr4jTt7F9w5jkn0tTY9jgrtWZkq9S4cNpwWL&#10;HW0tVT+nq9MwHNVo0d39Yfm9Q7bqcHnFSuvZy7RZgYg0xf/wX3tvNGQZ/H5JP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H9vMMAAADbAAAADwAAAAAAAAAAAAAAAACf&#10;AgAAZHJzL2Rvd25yZXYueG1sUEsFBgAAAAAEAAQA9wAAAI8DAAAAAA==&#10;">
                  <v:imagedata r:id="rId31" o:title=""/>
                  <v:path arrowok="t"/>
                </v:shape>
                <v:shape id="Picture 23" o:spid="_x0000_s1028" type="#_x0000_t75" style="position:absolute;left:3238;top:228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nayXFAAAA2wAAAA8AAABkcnMvZG93bnJldi54bWxEj09rwkAUxO+C32F5hV6k7lahlugqUlLx&#10;IIX4B6/P7DMJzb4N2VXjt3cLBY/DzPyGmS06W4srtb5yrOF9qEAQ585UXGjY777fPkH4gGywdkwa&#10;7uRhMe/3ZpgYd+OMrttQiAhhn6CGMoQmkdLnJVn0Q9cQR+/sWoshyraQpsVbhNtajpT6kBYrjgsl&#10;NvRVUv67vVgNx/spmxw2Z+5WRTpIs72y6ifV+vWlW05BBOrCM/zfXhsNozH8fY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2slxQAAANsAAAAPAAAAAAAAAAAAAAAA&#10;AJ8CAABkcnMvZG93bnJldi54bWxQSwUGAAAAAAQABAD3AAAAkQMAAAAA&#10;">
                  <v:imagedata r:id="rId32" o:title=""/>
                  <v:path arrowok="t"/>
                </v:shape>
              </v:group>
            </w:pict>
          </mc:Fallback>
        </mc:AlternateContent>
      </w:r>
      <w:r w:rsidR="00C565D0" w:rsidRPr="003A4CDB">
        <w:rPr>
          <w:sz w:val="32"/>
          <w:szCs w:val="22"/>
          <w:lang w:val="cy-GB"/>
        </w:rPr>
        <w:t>Pan fyddwch chi yn anfon eich at</w:t>
      </w:r>
      <w:r w:rsidR="005701D1" w:rsidRPr="003A4CDB">
        <w:rPr>
          <w:sz w:val="32"/>
          <w:szCs w:val="22"/>
          <w:lang w:val="cy-GB"/>
        </w:rPr>
        <w:t>eb</w:t>
      </w:r>
      <w:r w:rsidR="00C565D0" w:rsidRPr="003A4CDB">
        <w:rPr>
          <w:sz w:val="32"/>
          <w:szCs w:val="22"/>
          <w:lang w:val="cy-GB"/>
        </w:rPr>
        <w:t xml:space="preserve">ion inni, dywedwch wrthyn ni os gwelwch yn dda os </w:t>
      </w:r>
      <w:r w:rsidR="00F057AE" w:rsidRPr="003A4CDB">
        <w:rPr>
          <w:b/>
          <w:sz w:val="32"/>
          <w:szCs w:val="22"/>
          <w:lang w:val="cy-GB"/>
        </w:rPr>
        <w:t>n</w:t>
      </w:r>
      <w:r w:rsidR="00C565D0" w:rsidRPr="003A4CDB">
        <w:rPr>
          <w:b/>
          <w:sz w:val="32"/>
          <w:szCs w:val="22"/>
          <w:lang w:val="cy-GB"/>
        </w:rPr>
        <w:t>ad</w:t>
      </w:r>
      <w:r w:rsidR="00F057AE" w:rsidRPr="003A4CDB">
        <w:rPr>
          <w:sz w:val="32"/>
          <w:szCs w:val="22"/>
          <w:lang w:val="cy-GB"/>
        </w:rPr>
        <w:t xml:space="preserve"> </w:t>
      </w:r>
      <w:r w:rsidR="00C565D0" w:rsidRPr="003A4CDB">
        <w:rPr>
          <w:sz w:val="32"/>
          <w:szCs w:val="22"/>
          <w:lang w:val="cy-GB"/>
        </w:rPr>
        <w:t>ydych chi eisiau inni ysgrifennu eich enw a’ch cyfeiriad yn yr adroddiad neu a</w:t>
      </w:r>
      <w:r w:rsidR="005701D1" w:rsidRPr="003A4CDB">
        <w:rPr>
          <w:sz w:val="32"/>
          <w:szCs w:val="22"/>
          <w:lang w:val="cy-GB"/>
        </w:rPr>
        <w:t>r</w:t>
      </w:r>
      <w:r w:rsidR="00C565D0" w:rsidRPr="003A4CDB">
        <w:rPr>
          <w:sz w:val="32"/>
          <w:szCs w:val="22"/>
          <w:lang w:val="cy-GB"/>
        </w:rPr>
        <w:t xml:space="preserve"> y rhyngrwyd</w:t>
      </w:r>
      <w:r w:rsidR="00F057AE" w:rsidRPr="003A4CDB">
        <w:rPr>
          <w:sz w:val="32"/>
          <w:szCs w:val="22"/>
          <w:lang w:val="cy-GB"/>
        </w:rPr>
        <w:t>.</w:t>
      </w:r>
    </w:p>
    <w:p w14:paraId="504857D1" w14:textId="77777777" w:rsidR="00F057AE" w:rsidRPr="003A4CDB" w:rsidRDefault="00F057AE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025DC9B1" w14:textId="4FAAE891" w:rsidR="00F057AE" w:rsidRDefault="00C565D0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>Mae’r deddfau diogelu data yn rhoi’r hawl i chi</w:t>
      </w:r>
      <w:r w:rsidR="00F057AE" w:rsidRPr="003A4CDB">
        <w:rPr>
          <w:sz w:val="32"/>
          <w:szCs w:val="22"/>
          <w:lang w:val="cy-GB"/>
        </w:rPr>
        <w:t>:</w:t>
      </w:r>
    </w:p>
    <w:p w14:paraId="652203C2" w14:textId="77777777" w:rsidR="005E4FB5" w:rsidRPr="003A4CDB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630F39D4" w14:textId="6FA5F934" w:rsidR="00F057AE" w:rsidRPr="003A4CDB" w:rsidRDefault="00C565D0" w:rsidP="00D75039">
      <w:pPr>
        <w:numPr>
          <w:ilvl w:val="0"/>
          <w:numId w:val="2"/>
        </w:num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 xml:space="preserve">Gwybod pa wybodaeth sydd gennym ni amdanoch a sut y gallwch ei </w:t>
      </w:r>
      <w:r w:rsidR="00CB1F8C">
        <w:rPr>
          <w:sz w:val="32"/>
          <w:szCs w:val="22"/>
          <w:lang w:val="cy-GB"/>
        </w:rPr>
        <w:t>g</w:t>
      </w:r>
      <w:r w:rsidRPr="003A4CDB">
        <w:rPr>
          <w:sz w:val="32"/>
          <w:szCs w:val="22"/>
          <w:lang w:val="cy-GB"/>
        </w:rPr>
        <w:t>weld</w:t>
      </w:r>
      <w:r w:rsidR="00F057AE" w:rsidRPr="003A4CDB">
        <w:rPr>
          <w:sz w:val="32"/>
          <w:szCs w:val="22"/>
          <w:lang w:val="cy-GB"/>
        </w:rPr>
        <w:t>.</w:t>
      </w:r>
    </w:p>
    <w:p w14:paraId="5A2A7280" w14:textId="77777777" w:rsidR="00740530" w:rsidRDefault="00740530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64F7142C" w14:textId="77777777" w:rsidR="005E4FB5" w:rsidRPr="003A4CDB" w:rsidRDefault="005E4FB5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29778C57" w14:textId="000B344C" w:rsidR="00F057AE" w:rsidRPr="003A4CDB" w:rsidRDefault="00C565D0" w:rsidP="00D75039">
      <w:pPr>
        <w:numPr>
          <w:ilvl w:val="0"/>
          <w:numId w:val="2"/>
        </w:num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>Gwneud inni new</w:t>
      </w:r>
      <w:r w:rsidR="005701D1" w:rsidRPr="003A4CDB">
        <w:rPr>
          <w:sz w:val="32"/>
          <w:szCs w:val="22"/>
          <w:lang w:val="cy-GB"/>
        </w:rPr>
        <w:t>i</w:t>
      </w:r>
      <w:r w:rsidR="00CB1F8C">
        <w:rPr>
          <w:sz w:val="32"/>
          <w:szCs w:val="22"/>
          <w:lang w:val="cy-GB"/>
        </w:rPr>
        <w:t>d unrhyw gamgymeriadau yn y</w:t>
      </w:r>
      <w:r w:rsidRPr="003A4CDB">
        <w:rPr>
          <w:sz w:val="32"/>
          <w:szCs w:val="22"/>
          <w:lang w:val="cy-GB"/>
        </w:rPr>
        <w:t xml:space="preserve"> w</w:t>
      </w:r>
      <w:r w:rsidR="005701D1" w:rsidRPr="003A4CDB">
        <w:rPr>
          <w:sz w:val="32"/>
          <w:szCs w:val="22"/>
          <w:lang w:val="cy-GB"/>
        </w:rPr>
        <w:t>y</w:t>
      </w:r>
      <w:r w:rsidRPr="003A4CDB">
        <w:rPr>
          <w:sz w:val="32"/>
          <w:szCs w:val="22"/>
          <w:lang w:val="cy-GB"/>
        </w:rPr>
        <w:t>bodaeth amdanoch chi</w:t>
      </w:r>
      <w:r w:rsidR="00F057AE" w:rsidRPr="003A4CDB">
        <w:rPr>
          <w:sz w:val="32"/>
          <w:szCs w:val="22"/>
          <w:lang w:val="cy-GB"/>
        </w:rPr>
        <w:t>.</w:t>
      </w:r>
    </w:p>
    <w:p w14:paraId="6A4FB866" w14:textId="77777777" w:rsidR="00740530" w:rsidRDefault="00740530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75CDCEFF" w14:textId="77777777" w:rsidR="005E4FB5" w:rsidRPr="003A4CDB" w:rsidRDefault="005E4FB5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0F62163F" w14:textId="3527E301" w:rsidR="00F057AE" w:rsidRPr="003A4CDB" w:rsidRDefault="00C565D0" w:rsidP="000457F0">
      <w:pPr>
        <w:numPr>
          <w:ilvl w:val="0"/>
          <w:numId w:val="2"/>
        </w:num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>Gofyn inni beidio defnyddio’r wybodaeth mewn rhai achosion</w:t>
      </w:r>
      <w:r w:rsidR="00F057AE" w:rsidRPr="003A4CDB">
        <w:rPr>
          <w:sz w:val="32"/>
          <w:szCs w:val="22"/>
          <w:lang w:val="cy-GB"/>
        </w:rPr>
        <w:t>.</w:t>
      </w:r>
    </w:p>
    <w:p w14:paraId="40FC25A9" w14:textId="77777777" w:rsidR="00740530" w:rsidRDefault="00740530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738B05DE" w14:textId="77777777" w:rsidR="005E4FB5" w:rsidRPr="003A4CDB" w:rsidRDefault="005E4FB5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243D95C5" w14:textId="5D6BA14B" w:rsidR="00F057AE" w:rsidRPr="003A4CDB" w:rsidRDefault="00C565D0" w:rsidP="00D75039">
      <w:pPr>
        <w:numPr>
          <w:ilvl w:val="0"/>
          <w:numId w:val="2"/>
        </w:num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 xml:space="preserve">Gofyn inni </w:t>
      </w:r>
      <w:r w:rsidR="005701D1" w:rsidRPr="003A4CDB">
        <w:rPr>
          <w:sz w:val="32"/>
          <w:szCs w:val="22"/>
          <w:lang w:val="cy-GB"/>
        </w:rPr>
        <w:t>d</w:t>
      </w:r>
      <w:r w:rsidRPr="003A4CDB">
        <w:rPr>
          <w:sz w:val="32"/>
          <w:szCs w:val="22"/>
          <w:lang w:val="cy-GB"/>
        </w:rPr>
        <w:t>dileu’r wybodaeth sydd gennym amdanoch chi</w:t>
      </w:r>
      <w:r w:rsidR="008E3513" w:rsidRPr="003A4CDB">
        <w:rPr>
          <w:sz w:val="32"/>
          <w:szCs w:val="22"/>
          <w:lang w:val="cy-GB"/>
        </w:rPr>
        <w:t xml:space="preserve"> mewn rhai achosion</w:t>
      </w:r>
      <w:r w:rsidR="00F057AE" w:rsidRPr="003A4CDB">
        <w:rPr>
          <w:sz w:val="32"/>
          <w:szCs w:val="22"/>
          <w:lang w:val="cy-GB"/>
        </w:rPr>
        <w:t>.</w:t>
      </w:r>
    </w:p>
    <w:p w14:paraId="69A76415" w14:textId="77777777" w:rsidR="00740530" w:rsidRDefault="00740530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376D11CE" w14:textId="77777777" w:rsidR="005E4FB5" w:rsidRPr="003A4CDB" w:rsidRDefault="005E4FB5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55B75856" w14:textId="2255D68E" w:rsidR="00F057AE" w:rsidRPr="003A4CDB" w:rsidRDefault="00CB1F8C" w:rsidP="00D75039">
      <w:pPr>
        <w:numPr>
          <w:ilvl w:val="0"/>
          <w:numId w:val="2"/>
        </w:num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  <w:r>
        <w:rPr>
          <w:sz w:val="32"/>
          <w:szCs w:val="22"/>
          <w:lang w:val="cy-GB"/>
        </w:rPr>
        <w:t>Symud y</w:t>
      </w:r>
      <w:r w:rsidR="008E3513" w:rsidRPr="003A4CDB">
        <w:rPr>
          <w:sz w:val="32"/>
          <w:szCs w:val="22"/>
          <w:lang w:val="cy-GB"/>
        </w:rPr>
        <w:t xml:space="preserve"> wybodaeth amdanoch chi i rhywle arall mewn rhai achosion </w:t>
      </w:r>
      <w:r w:rsidR="00F057AE" w:rsidRPr="003A4CDB">
        <w:rPr>
          <w:sz w:val="32"/>
          <w:szCs w:val="22"/>
          <w:lang w:val="cy-GB"/>
        </w:rPr>
        <w:t>.</w:t>
      </w:r>
    </w:p>
    <w:p w14:paraId="75C4CBDB" w14:textId="77777777" w:rsidR="00740530" w:rsidRDefault="00740530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6E50E4EC" w14:textId="77777777" w:rsidR="005E4FB5" w:rsidRPr="003A4CDB" w:rsidRDefault="005E4FB5" w:rsidP="00D75039">
      <w:p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</w:p>
    <w:p w14:paraId="19CD90FD" w14:textId="27D3A862" w:rsidR="00F057AE" w:rsidRPr="003A4CDB" w:rsidRDefault="00F057AE" w:rsidP="00D75039">
      <w:pPr>
        <w:numPr>
          <w:ilvl w:val="0"/>
          <w:numId w:val="2"/>
        </w:numPr>
        <w:tabs>
          <w:tab w:val="left" w:pos="0"/>
        </w:tabs>
        <w:spacing w:line="240" w:lineRule="auto"/>
        <w:ind w:left="2410"/>
        <w:contextualSpacing/>
        <w:rPr>
          <w:sz w:val="32"/>
          <w:szCs w:val="22"/>
          <w:lang w:val="cy-GB"/>
        </w:rPr>
      </w:pPr>
      <w:r w:rsidRPr="003A4CDB">
        <w:rPr>
          <w:sz w:val="32"/>
          <w:szCs w:val="22"/>
          <w:lang w:val="cy-GB"/>
        </w:rPr>
        <w:t>C</w:t>
      </w:r>
      <w:r w:rsidR="008E3513" w:rsidRPr="003A4CDB">
        <w:rPr>
          <w:sz w:val="32"/>
          <w:szCs w:val="22"/>
          <w:lang w:val="cy-GB"/>
        </w:rPr>
        <w:t>wyno wrth Swyddfa’r Comisiynydd Gwybodaeth</w:t>
      </w:r>
      <w:r w:rsidRPr="003A4CDB">
        <w:rPr>
          <w:sz w:val="32"/>
          <w:szCs w:val="22"/>
          <w:lang w:val="cy-GB"/>
        </w:rPr>
        <w:t>.</w:t>
      </w:r>
    </w:p>
    <w:p w14:paraId="7E3FFA45" w14:textId="77777777" w:rsidR="00F057AE" w:rsidRPr="003A4CDB" w:rsidRDefault="00F057AE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77712A64" w14:textId="40288119" w:rsidR="00F057AE" w:rsidRPr="003A4CDB" w:rsidRDefault="008E3513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lastRenderedPageBreak/>
        <w:t xml:space="preserve">Os ydych chi eisiau gwybod rhagor am sut mae eich gwybodaeth yn cael ei chadw a’i defnyddio cysylltwch gyda ni yn </w:t>
      </w:r>
      <w:r w:rsidR="00F057AE" w:rsidRPr="003A4CDB">
        <w:rPr>
          <w:rFonts w:cs="Arial"/>
          <w:sz w:val="32"/>
          <w:szCs w:val="22"/>
          <w:lang w:val="cy-GB"/>
        </w:rPr>
        <w:t>:</w:t>
      </w:r>
    </w:p>
    <w:p w14:paraId="4B742BF3" w14:textId="55FF0485" w:rsidR="00F057AE" w:rsidRPr="003A4CDB" w:rsidRDefault="00D75039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D75039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0D07344C" wp14:editId="1BF06FA9">
            <wp:simplePos x="0" y="0"/>
            <wp:positionH relativeFrom="column">
              <wp:posOffset>-438150</wp:posOffset>
            </wp:positionH>
            <wp:positionV relativeFrom="paragraph">
              <wp:posOffset>354965</wp:posOffset>
            </wp:positionV>
            <wp:extent cx="1058545" cy="838200"/>
            <wp:effectExtent l="0" t="0" r="825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6D93A" w14:textId="6CED7086" w:rsidR="00F057AE" w:rsidRPr="003A4CDB" w:rsidRDefault="008E3513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t>Swyddog Diogelu Data</w:t>
      </w:r>
    </w:p>
    <w:p w14:paraId="618858A4" w14:textId="6C02B9B7" w:rsidR="00F057AE" w:rsidRPr="003A4CDB" w:rsidRDefault="008E3513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t>Llywodraeth Cymru</w:t>
      </w:r>
    </w:p>
    <w:p w14:paraId="46BD6BDC" w14:textId="3F9B970B" w:rsidR="00F057AE" w:rsidRPr="003A4CDB" w:rsidRDefault="008E3513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t xml:space="preserve">Parc </w:t>
      </w:r>
      <w:r w:rsidR="00F057AE" w:rsidRPr="003A4CDB">
        <w:rPr>
          <w:rFonts w:cs="Arial"/>
          <w:sz w:val="32"/>
          <w:szCs w:val="22"/>
          <w:lang w:val="cy-GB"/>
        </w:rPr>
        <w:t xml:space="preserve">Cathays </w:t>
      </w:r>
    </w:p>
    <w:p w14:paraId="6BDFC06B" w14:textId="4EFE5AAF" w:rsidR="00F057AE" w:rsidRPr="003A4CDB" w:rsidRDefault="00F057AE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t>CA</w:t>
      </w:r>
      <w:r w:rsidR="008E3513" w:rsidRPr="003A4CDB">
        <w:rPr>
          <w:rFonts w:cs="Arial"/>
          <w:sz w:val="32"/>
          <w:szCs w:val="22"/>
          <w:lang w:val="cy-GB"/>
        </w:rPr>
        <w:t>ERDYDD</w:t>
      </w:r>
    </w:p>
    <w:p w14:paraId="01E5BF7D" w14:textId="73F7068C" w:rsidR="00F057AE" w:rsidRPr="003A4CDB" w:rsidRDefault="00D75039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D75039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5888" behindDoc="0" locked="0" layoutInCell="1" allowOverlap="1" wp14:anchorId="5EE185AE" wp14:editId="62E10C0C">
            <wp:simplePos x="0" y="0"/>
            <wp:positionH relativeFrom="column">
              <wp:posOffset>-533400</wp:posOffset>
            </wp:positionH>
            <wp:positionV relativeFrom="paragraph">
              <wp:posOffset>239395</wp:posOffset>
            </wp:positionV>
            <wp:extent cx="1276350" cy="1276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A4CDB">
        <w:rPr>
          <w:rFonts w:cs="Arial"/>
          <w:sz w:val="32"/>
          <w:szCs w:val="22"/>
          <w:lang w:val="cy-GB"/>
        </w:rPr>
        <w:t>CF10 3NQ</w:t>
      </w:r>
    </w:p>
    <w:p w14:paraId="65EFC033" w14:textId="7D7457AA" w:rsidR="00F057AE" w:rsidRPr="003A4CDB" w:rsidRDefault="00F057AE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39AD61A9" w14:textId="61EC0BD8" w:rsidR="00F057AE" w:rsidRPr="003A4CDB" w:rsidRDefault="005E4FB5" w:rsidP="006202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5E4FB5">
        <w:rPr>
          <w:rFonts w:cs="Arial"/>
          <w:b/>
          <w:sz w:val="32"/>
          <w:szCs w:val="22"/>
          <w:lang w:val="cy-GB"/>
        </w:rPr>
        <w:t>E</w:t>
      </w:r>
      <w:r w:rsidR="008E3513" w:rsidRPr="005E4FB5">
        <w:rPr>
          <w:rFonts w:cs="Arial"/>
          <w:b/>
          <w:sz w:val="32"/>
          <w:szCs w:val="22"/>
          <w:lang w:val="cy-GB"/>
        </w:rPr>
        <w:t>-bost</w:t>
      </w:r>
      <w:r w:rsidR="00F057AE" w:rsidRPr="003A4CDB">
        <w:rPr>
          <w:rFonts w:cs="Arial"/>
          <w:sz w:val="32"/>
          <w:szCs w:val="22"/>
          <w:lang w:val="cy-GB"/>
        </w:rPr>
        <w:t xml:space="preserve">: </w:t>
      </w:r>
      <w:hyperlink r:id="rId35" w:history="1">
        <w:r w:rsidR="00CB1F8C" w:rsidRPr="00AF6155">
          <w:rPr>
            <w:rStyle w:val="Hyperlink"/>
            <w:sz w:val="32"/>
            <w:szCs w:val="22"/>
            <w:lang w:val="cy-GB"/>
          </w:rPr>
          <w:t>Data.ProtectionOfficer@llyw.cymru</w:t>
        </w:r>
      </w:hyperlink>
    </w:p>
    <w:p w14:paraId="4B8867E9" w14:textId="77777777" w:rsidR="00F057AE" w:rsidRPr="003A4CDB" w:rsidRDefault="00F057AE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6E981E38" w14:textId="66C31D12" w:rsidR="00D75039" w:rsidRDefault="000457F0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D75039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6912" behindDoc="0" locked="0" layoutInCell="1" allowOverlap="1" wp14:anchorId="79B73DFA" wp14:editId="36FD3501">
            <wp:simplePos x="0" y="0"/>
            <wp:positionH relativeFrom="column">
              <wp:posOffset>-448277</wp:posOffset>
            </wp:positionH>
            <wp:positionV relativeFrom="paragraph">
              <wp:posOffset>11430</wp:posOffset>
            </wp:positionV>
            <wp:extent cx="1162050" cy="1075055"/>
            <wp:effectExtent l="19050" t="19050" r="19050" b="1079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-270x25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7357A" w14:textId="25F095CD" w:rsidR="00F057AE" w:rsidRPr="003A4CDB" w:rsidRDefault="008E3513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t xml:space="preserve">Gallwch hefyd gysylltu gyda </w:t>
      </w:r>
      <w:r w:rsidRPr="005E4FB5">
        <w:rPr>
          <w:rFonts w:cs="Arial"/>
          <w:b/>
          <w:sz w:val="32"/>
          <w:szCs w:val="22"/>
          <w:lang w:val="cy-GB"/>
        </w:rPr>
        <w:t>Swyddfa’r Comisiynydd Gwybodaeth</w:t>
      </w:r>
      <w:r w:rsidR="00F057AE" w:rsidRPr="003A4CDB">
        <w:rPr>
          <w:rFonts w:cs="Arial"/>
          <w:sz w:val="32"/>
          <w:szCs w:val="22"/>
          <w:lang w:val="cy-GB"/>
        </w:rPr>
        <w:t>:</w:t>
      </w:r>
    </w:p>
    <w:p w14:paraId="6E9B6F5F" w14:textId="2CF94280" w:rsidR="00F057AE" w:rsidRPr="003A4CDB" w:rsidRDefault="000457F0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3A3E2835" wp14:editId="717900C3">
            <wp:simplePos x="0" y="0"/>
            <wp:positionH relativeFrom="column">
              <wp:posOffset>-353695</wp:posOffset>
            </wp:positionH>
            <wp:positionV relativeFrom="paragraph">
              <wp:posOffset>267335</wp:posOffset>
            </wp:positionV>
            <wp:extent cx="1058545" cy="838200"/>
            <wp:effectExtent l="0" t="0" r="82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C787C" w14:textId="1B8DE0E4" w:rsidR="00F057AE" w:rsidRPr="003A4CDB" w:rsidRDefault="00F057AE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proofErr w:type="spellStart"/>
      <w:r w:rsidRPr="003A4CDB">
        <w:rPr>
          <w:rFonts w:cs="Arial"/>
          <w:sz w:val="32"/>
          <w:szCs w:val="22"/>
          <w:lang w:val="cy-GB"/>
        </w:rPr>
        <w:t>Wycliffe</w:t>
      </w:r>
      <w:proofErr w:type="spellEnd"/>
      <w:r w:rsidRPr="003A4CDB">
        <w:rPr>
          <w:rFonts w:cs="Arial"/>
          <w:sz w:val="32"/>
          <w:szCs w:val="22"/>
          <w:lang w:val="cy-GB"/>
        </w:rPr>
        <w:t xml:space="preserve"> </w:t>
      </w:r>
      <w:proofErr w:type="spellStart"/>
      <w:r w:rsidRPr="003A4CDB">
        <w:rPr>
          <w:rFonts w:cs="Arial"/>
          <w:sz w:val="32"/>
          <w:szCs w:val="22"/>
          <w:lang w:val="cy-GB"/>
        </w:rPr>
        <w:t>House</w:t>
      </w:r>
      <w:proofErr w:type="spellEnd"/>
    </w:p>
    <w:p w14:paraId="65771951" w14:textId="77777777" w:rsidR="00F057AE" w:rsidRPr="003A4CDB" w:rsidRDefault="00F057AE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t>Water Lane</w:t>
      </w:r>
    </w:p>
    <w:p w14:paraId="25132453" w14:textId="5E52323D" w:rsidR="00F057AE" w:rsidRPr="003A4CDB" w:rsidRDefault="00F057AE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proofErr w:type="spellStart"/>
      <w:r w:rsidRPr="003A4CDB">
        <w:rPr>
          <w:rFonts w:cs="Arial"/>
          <w:sz w:val="32"/>
          <w:szCs w:val="22"/>
          <w:lang w:val="cy-GB"/>
        </w:rPr>
        <w:t>Wilmslow</w:t>
      </w:r>
      <w:proofErr w:type="spellEnd"/>
    </w:p>
    <w:p w14:paraId="6A654D35" w14:textId="77777777" w:rsidR="00F057AE" w:rsidRPr="003A4CDB" w:rsidRDefault="00F057AE" w:rsidP="005E4FB5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3A4CDB">
        <w:rPr>
          <w:rFonts w:cs="Arial"/>
          <w:sz w:val="32"/>
          <w:szCs w:val="22"/>
          <w:lang w:val="cy-GB"/>
        </w:rPr>
        <w:t>Cheshire</w:t>
      </w:r>
    </w:p>
    <w:p w14:paraId="4B4FC7EA" w14:textId="1200B1FF" w:rsidR="00F057AE" w:rsidRPr="003A4CDB" w:rsidRDefault="00D75039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93056" behindDoc="0" locked="0" layoutInCell="1" allowOverlap="1" wp14:anchorId="28907B3D" wp14:editId="3FB93085">
            <wp:simplePos x="0" y="0"/>
            <wp:positionH relativeFrom="column">
              <wp:posOffset>-95250</wp:posOffset>
            </wp:positionH>
            <wp:positionV relativeFrom="paragraph">
              <wp:posOffset>363855</wp:posOffset>
            </wp:positionV>
            <wp:extent cx="731520" cy="8439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A4CDB">
        <w:rPr>
          <w:rFonts w:cs="Arial"/>
          <w:sz w:val="32"/>
          <w:szCs w:val="22"/>
          <w:lang w:val="cy-GB"/>
        </w:rPr>
        <w:t>SK9 5AF</w:t>
      </w:r>
    </w:p>
    <w:p w14:paraId="1012D84B" w14:textId="5AAF4BED" w:rsidR="005E4FB5" w:rsidRDefault="005E4FB5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4EB537CB" w14:textId="3F1E981C" w:rsidR="00F057AE" w:rsidRPr="003A4CDB" w:rsidRDefault="008E3513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5E4FB5">
        <w:rPr>
          <w:rFonts w:cs="Arial"/>
          <w:b/>
          <w:sz w:val="32"/>
          <w:szCs w:val="22"/>
          <w:lang w:val="cy-GB"/>
        </w:rPr>
        <w:t>Ffôn</w:t>
      </w:r>
      <w:r w:rsidR="00F057AE" w:rsidRPr="003A4CDB">
        <w:rPr>
          <w:rFonts w:cs="Arial"/>
          <w:sz w:val="32"/>
          <w:szCs w:val="22"/>
          <w:lang w:val="cy-GB"/>
        </w:rPr>
        <w:t xml:space="preserve">: 01625 545745 </w:t>
      </w:r>
      <w:proofErr w:type="spellStart"/>
      <w:r w:rsidR="00F057AE" w:rsidRPr="003A4CDB">
        <w:rPr>
          <w:rFonts w:cs="Arial"/>
          <w:sz w:val="32"/>
          <w:szCs w:val="22"/>
          <w:lang w:val="cy-GB"/>
        </w:rPr>
        <w:t>or</w:t>
      </w:r>
      <w:proofErr w:type="spellEnd"/>
      <w:r w:rsidR="00F057AE" w:rsidRPr="003A4CDB">
        <w:rPr>
          <w:rFonts w:cs="Arial"/>
          <w:sz w:val="32"/>
          <w:szCs w:val="22"/>
          <w:lang w:val="cy-GB"/>
        </w:rPr>
        <w:t xml:space="preserve"> 0303 123 1113</w:t>
      </w:r>
    </w:p>
    <w:p w14:paraId="3E00814C" w14:textId="53D38AE9" w:rsidR="005E4FB5" w:rsidRDefault="005E4FB5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0BAB06DF" w14:textId="3B16311F" w:rsidR="000457F0" w:rsidRDefault="000457F0" w:rsidP="006202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22"/>
          <w:lang w:val="cy-GB"/>
        </w:rPr>
      </w:pPr>
      <w:r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91008" behindDoc="0" locked="0" layoutInCell="1" allowOverlap="1" wp14:anchorId="1BF3CF9D" wp14:editId="5D6748E1">
            <wp:simplePos x="0" y="0"/>
            <wp:positionH relativeFrom="column">
              <wp:posOffset>-434975</wp:posOffset>
            </wp:positionH>
            <wp:positionV relativeFrom="paragraph">
              <wp:posOffset>109855</wp:posOffset>
            </wp:positionV>
            <wp:extent cx="1386840" cy="876300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A5425" w14:textId="5861CD84" w:rsidR="00F057AE" w:rsidRPr="003A4CDB" w:rsidRDefault="008E3513" w:rsidP="006202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5E4FB5">
        <w:rPr>
          <w:rFonts w:cs="Arial"/>
          <w:b/>
          <w:sz w:val="32"/>
          <w:szCs w:val="22"/>
          <w:lang w:val="cy-GB"/>
        </w:rPr>
        <w:t>Gwefan</w:t>
      </w:r>
      <w:r w:rsidR="00F057AE" w:rsidRPr="003A4CDB">
        <w:rPr>
          <w:rFonts w:cs="Arial"/>
          <w:sz w:val="32"/>
          <w:szCs w:val="22"/>
          <w:lang w:val="cy-GB"/>
        </w:rPr>
        <w:t xml:space="preserve">: </w:t>
      </w:r>
      <w:hyperlink r:id="rId39" w:history="1">
        <w:r w:rsidR="00F057AE" w:rsidRPr="003A4CDB">
          <w:rPr>
            <w:rFonts w:cs="Arial"/>
            <w:color w:val="0000FF" w:themeColor="hyperlink"/>
            <w:sz w:val="32"/>
            <w:szCs w:val="22"/>
            <w:u w:val="single"/>
            <w:lang w:val="cy-GB"/>
          </w:rPr>
          <w:t>https://ico.org.uk</w:t>
        </w:r>
      </w:hyperlink>
      <w:r w:rsidR="00F057AE" w:rsidRPr="003A4CDB">
        <w:rPr>
          <w:rFonts w:cs="Arial"/>
          <w:sz w:val="32"/>
          <w:szCs w:val="22"/>
          <w:lang w:val="cy-GB"/>
        </w:rPr>
        <w:t xml:space="preserve"> </w:t>
      </w:r>
    </w:p>
    <w:p w14:paraId="07EACA6A" w14:textId="77777777" w:rsidR="00F057AE" w:rsidRPr="003A4CDB" w:rsidRDefault="00F057AE" w:rsidP="006202CE">
      <w:pPr>
        <w:spacing w:after="160" w:line="240" w:lineRule="auto"/>
        <w:ind w:left="1985"/>
        <w:rPr>
          <w:rFonts w:eastAsia="Calibri" w:cs="Times New Roman"/>
          <w:sz w:val="32"/>
          <w:szCs w:val="32"/>
          <w:lang w:val="cy-GB"/>
        </w:rPr>
      </w:pPr>
    </w:p>
    <w:p w14:paraId="5563F61C" w14:textId="77777777" w:rsidR="00D6308A" w:rsidRPr="003A4CDB" w:rsidRDefault="00D6308A" w:rsidP="006202CE">
      <w:pPr>
        <w:spacing w:after="160" w:line="240" w:lineRule="auto"/>
        <w:ind w:left="1985"/>
        <w:rPr>
          <w:rFonts w:eastAsia="Calibri" w:cs="Times New Roman"/>
          <w:sz w:val="32"/>
          <w:szCs w:val="32"/>
          <w:lang w:val="cy-GB"/>
        </w:rPr>
      </w:pPr>
    </w:p>
    <w:p w14:paraId="5B8AF677" w14:textId="5E63B8AD" w:rsidR="007649FA" w:rsidRPr="000457F0" w:rsidRDefault="00F057AE" w:rsidP="000457F0">
      <w:pPr>
        <w:spacing w:line="240" w:lineRule="auto"/>
        <w:rPr>
          <w:rFonts w:eastAsia="Calibri" w:cs="Times New Roman"/>
          <w:b/>
          <w:sz w:val="40"/>
          <w:szCs w:val="40"/>
          <w:lang w:val="cy-GB"/>
        </w:rPr>
      </w:pPr>
      <w:r w:rsidRPr="003A4CDB">
        <w:rPr>
          <w:rFonts w:eastAsia="Calibri" w:cs="Times New Roman"/>
          <w:b/>
          <w:sz w:val="40"/>
          <w:szCs w:val="40"/>
          <w:lang w:val="cy-GB"/>
        </w:rPr>
        <w:br w:type="page"/>
      </w:r>
      <w:r w:rsidR="008E3513" w:rsidRPr="003A4CDB">
        <w:rPr>
          <w:rFonts w:eastAsia="Calibri" w:cs="Times New Roman"/>
          <w:b/>
          <w:sz w:val="48"/>
          <w:szCs w:val="40"/>
          <w:lang w:val="cy-GB"/>
        </w:rPr>
        <w:lastRenderedPageBreak/>
        <w:t>Amdanoch chi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927"/>
        <w:gridCol w:w="379"/>
        <w:gridCol w:w="1661"/>
        <w:gridCol w:w="3220"/>
      </w:tblGrid>
      <w:tr w:rsidR="007649FA" w:rsidRPr="003A4CDB" w14:paraId="16AF39C9" w14:textId="77777777" w:rsidTr="005F13DC">
        <w:tc>
          <w:tcPr>
            <w:tcW w:w="3982" w:type="dxa"/>
            <w:gridSpan w:val="2"/>
            <w:tcBorders>
              <w:right w:val="single" w:sz="4" w:space="0" w:color="auto"/>
            </w:tcBorders>
            <w:vAlign w:val="center"/>
          </w:tcPr>
          <w:p w14:paraId="7D1E1E73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7831F36" w14:textId="5BFCBB01" w:rsidR="007649FA" w:rsidRPr="003A4CDB" w:rsidRDefault="008E3513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enw</w:t>
            </w:r>
            <w:r w:rsidR="007649FA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4C5110CA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FBBC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657109DA" w14:textId="77777777" w:rsidTr="005F13DC">
        <w:tc>
          <w:tcPr>
            <w:tcW w:w="3982" w:type="dxa"/>
            <w:gridSpan w:val="2"/>
            <w:vAlign w:val="center"/>
          </w:tcPr>
          <w:p w14:paraId="5B48895E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AC194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23BB5EE7" w14:textId="77777777" w:rsidTr="005F13DC">
        <w:tc>
          <w:tcPr>
            <w:tcW w:w="3982" w:type="dxa"/>
            <w:gridSpan w:val="2"/>
            <w:tcBorders>
              <w:right w:val="single" w:sz="4" w:space="0" w:color="auto"/>
            </w:tcBorders>
            <w:vAlign w:val="center"/>
          </w:tcPr>
          <w:p w14:paraId="3C93EE26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2240E9C" w14:textId="163F3F82" w:rsidR="007649FA" w:rsidRPr="003A4CDB" w:rsidRDefault="008E3513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Y corff rydych </w:t>
            </w:r>
            <w:proofErr w:type="spellStart"/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chi’n</w:t>
            </w:r>
            <w:proofErr w:type="spellEnd"/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ateb drostyn nhw neu gyda nhw</w:t>
            </w:r>
            <w:r w:rsidR="007649FA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0C51323E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3783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366C1C15" w14:textId="77777777" w:rsidTr="005F13DC">
        <w:tc>
          <w:tcPr>
            <w:tcW w:w="3982" w:type="dxa"/>
            <w:gridSpan w:val="2"/>
            <w:vAlign w:val="center"/>
          </w:tcPr>
          <w:p w14:paraId="6634943D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7DD94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2F293316" w14:textId="77777777" w:rsidTr="005F13DC">
        <w:tc>
          <w:tcPr>
            <w:tcW w:w="3982" w:type="dxa"/>
            <w:gridSpan w:val="2"/>
            <w:tcBorders>
              <w:right w:val="single" w:sz="4" w:space="0" w:color="auto"/>
            </w:tcBorders>
            <w:vAlign w:val="center"/>
          </w:tcPr>
          <w:p w14:paraId="6C7E16A3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C375038" w14:textId="67287470" w:rsidR="007649FA" w:rsidRPr="003A4CDB" w:rsidRDefault="008E3513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cyfeiriad e-bost</w:t>
            </w:r>
            <w:r w:rsidR="007649FA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310D487D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BC93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20ADFDA1" w14:textId="77777777" w:rsidTr="005F13DC">
        <w:tc>
          <w:tcPr>
            <w:tcW w:w="3982" w:type="dxa"/>
            <w:gridSpan w:val="2"/>
            <w:vAlign w:val="center"/>
          </w:tcPr>
          <w:p w14:paraId="5A99AB1B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61C06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6AEDD1BE" w14:textId="77777777" w:rsidTr="005F13DC">
        <w:trPr>
          <w:trHeight w:val="2583"/>
        </w:trPr>
        <w:tc>
          <w:tcPr>
            <w:tcW w:w="3982" w:type="dxa"/>
            <w:gridSpan w:val="2"/>
            <w:tcBorders>
              <w:right w:val="single" w:sz="4" w:space="0" w:color="auto"/>
            </w:tcBorders>
            <w:vAlign w:val="center"/>
          </w:tcPr>
          <w:p w14:paraId="4DE7CF19" w14:textId="1607EC25" w:rsidR="007649FA" w:rsidRPr="003A4CDB" w:rsidRDefault="008E3513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cyfeiriad</w:t>
            </w:r>
            <w:r w:rsidR="007649FA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5100C21B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35F5A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90DB57E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DF88CA5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3388908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0D224C13" w14:textId="77777777" w:rsidTr="005F13DC">
        <w:tc>
          <w:tcPr>
            <w:tcW w:w="3982" w:type="dxa"/>
            <w:gridSpan w:val="2"/>
            <w:vAlign w:val="center"/>
          </w:tcPr>
          <w:p w14:paraId="40945E0F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60" w:type="dxa"/>
            <w:gridSpan w:val="3"/>
            <w:tcBorders>
              <w:top w:val="single" w:sz="4" w:space="0" w:color="auto"/>
            </w:tcBorders>
            <w:vAlign w:val="center"/>
          </w:tcPr>
          <w:p w14:paraId="16E93EFE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0A78D8E4" w14:textId="77777777" w:rsidTr="007649FA">
        <w:tc>
          <w:tcPr>
            <w:tcW w:w="9242" w:type="dxa"/>
            <w:gridSpan w:val="5"/>
            <w:vAlign w:val="center"/>
          </w:tcPr>
          <w:p w14:paraId="77CD3869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6FA073D" w14:textId="48FAF9CB" w:rsidR="007649FA" w:rsidRPr="003A4CDB" w:rsidRDefault="008E3513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Ydych chi eisiau eich enw a’ch </w:t>
            </w:r>
            <w:proofErr w:type="spellStart"/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cyfeiriard</w:t>
            </w:r>
            <w:proofErr w:type="spellEnd"/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ar yr atebion rydyn </w:t>
            </w:r>
            <w:proofErr w:type="spellStart"/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ni’</w:t>
            </w:r>
            <w:r w:rsidR="005701D1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</w:t>
            </w:r>
            <w:proofErr w:type="spellEnd"/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eu hanfon</w:t>
            </w:r>
            <w:r w:rsidR="005701D1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allan</w:t>
            </w:r>
            <w:r w:rsidR="007649FA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?</w:t>
            </w:r>
          </w:p>
          <w:p w14:paraId="10F462A4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3A4CDB" w14:paraId="06841A2B" w14:textId="77777777" w:rsidTr="005F13DC">
        <w:tc>
          <w:tcPr>
            <w:tcW w:w="3055" w:type="dxa"/>
            <w:vAlign w:val="center"/>
          </w:tcPr>
          <w:p w14:paraId="592555DA" w14:textId="5F4DBCFB" w:rsidR="007649FA" w:rsidRPr="003A4CDB" w:rsidRDefault="007649FA" w:rsidP="006202CE">
            <w:pPr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</w:t>
            </w:r>
            <w:r w:rsidR="008E3513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dw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  <w:lang w:val="cy-GB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gridSpan w:val="2"/>
                <w:vAlign w:val="center"/>
              </w:tcPr>
              <w:p w14:paraId="085B80CA" w14:textId="77777777" w:rsidR="007649FA" w:rsidRPr="003A4CDB" w:rsidRDefault="007649FA" w:rsidP="006202CE">
                <w:pPr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1661" w:type="dxa"/>
            <w:vAlign w:val="center"/>
          </w:tcPr>
          <w:p w14:paraId="39686AC6" w14:textId="4457DA0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</w:t>
            </w:r>
            <w:r w:rsidR="008E3513"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  <w:lang w:val="cy-GB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0" w:type="dxa"/>
                <w:vAlign w:val="center"/>
              </w:tcPr>
              <w:p w14:paraId="75D4F9E7" w14:textId="77777777" w:rsidR="007649FA" w:rsidRPr="003A4CDB" w:rsidRDefault="007649FA" w:rsidP="006202CE">
                <w:pPr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14EC91DB" w14:textId="77777777" w:rsidR="007649FA" w:rsidRPr="003A4CDB" w:rsidRDefault="007649FA" w:rsidP="006202CE">
      <w:pPr>
        <w:spacing w:after="160" w:line="240" w:lineRule="auto"/>
        <w:rPr>
          <w:rFonts w:eastAsia="Calibri" w:cs="Times New Roman"/>
          <w:sz w:val="32"/>
          <w:szCs w:val="32"/>
          <w:lang w:val="cy-GB"/>
        </w:rPr>
      </w:pPr>
    </w:p>
    <w:p w14:paraId="52A434CE" w14:textId="77777777" w:rsidR="007649FA" w:rsidRPr="003A4CDB" w:rsidRDefault="007649FA" w:rsidP="006202CE">
      <w:pPr>
        <w:spacing w:after="160" w:line="240" w:lineRule="auto"/>
        <w:rPr>
          <w:rFonts w:eastAsia="Calibri" w:cs="Times New Roman"/>
          <w:sz w:val="32"/>
          <w:szCs w:val="32"/>
          <w:lang w:val="cy-GB"/>
        </w:rPr>
      </w:pPr>
    </w:p>
    <w:p w14:paraId="008AB029" w14:textId="77777777" w:rsidR="007649FA" w:rsidRPr="003A4CDB" w:rsidRDefault="007649FA" w:rsidP="006202CE">
      <w:pPr>
        <w:spacing w:line="240" w:lineRule="auto"/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</w:pPr>
      <w:r w:rsidRPr="003A4CDB"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  <w:br w:type="page"/>
      </w:r>
    </w:p>
    <w:bookmarkEnd w:id="0"/>
    <w:p w14:paraId="6394C8E5" w14:textId="071E664B" w:rsidR="007649FA" w:rsidRPr="003A4CDB" w:rsidRDefault="008E3513" w:rsidP="006202CE">
      <w:pPr>
        <w:spacing w:after="160" w:line="240" w:lineRule="auto"/>
        <w:rPr>
          <w:rFonts w:eastAsia="Calibri" w:cs="Times New Roman"/>
          <w:b/>
          <w:sz w:val="48"/>
          <w:szCs w:val="32"/>
          <w:lang w:val="cy-GB"/>
        </w:rPr>
      </w:pPr>
      <w:r w:rsidRPr="003A4CDB">
        <w:rPr>
          <w:rFonts w:eastAsia="Calibri" w:cs="Times New Roman"/>
          <w:b/>
          <w:sz w:val="48"/>
          <w:szCs w:val="32"/>
          <w:lang w:val="cy-GB"/>
        </w:rPr>
        <w:lastRenderedPageBreak/>
        <w:t>Cwestiynau</w:t>
      </w:r>
    </w:p>
    <w:p w14:paraId="5DEBD547" w14:textId="106893E9" w:rsidR="007649FA" w:rsidRDefault="008E3513" w:rsidP="006202CE">
      <w:pPr>
        <w:spacing w:after="160" w:line="240" w:lineRule="auto"/>
        <w:rPr>
          <w:rFonts w:eastAsia="Calibri" w:cs="Times New Roman"/>
          <w:b/>
          <w:sz w:val="40"/>
          <w:szCs w:val="40"/>
          <w:lang w:val="cy-GB"/>
        </w:rPr>
      </w:pPr>
      <w:r w:rsidRPr="003A4CDB">
        <w:rPr>
          <w:rFonts w:eastAsia="Calibri" w:cs="Times New Roman"/>
          <w:b/>
          <w:sz w:val="40"/>
          <w:szCs w:val="40"/>
          <w:lang w:val="cy-GB"/>
        </w:rPr>
        <w:t>Beth ydy unigrwydd ac</w:t>
      </w:r>
      <w:r w:rsidR="007649FA" w:rsidRPr="003A4CDB">
        <w:rPr>
          <w:rFonts w:eastAsia="Calibri" w:cs="Times New Roman"/>
          <w:b/>
          <w:sz w:val="40"/>
          <w:szCs w:val="40"/>
          <w:lang w:val="cy-GB"/>
        </w:rPr>
        <w:t xml:space="preserve"> </w:t>
      </w:r>
      <w:proofErr w:type="spellStart"/>
      <w:r w:rsidR="00CB1F8C">
        <w:rPr>
          <w:rFonts w:eastAsia="Calibri" w:cs="Times New Roman"/>
          <w:b/>
          <w:color w:val="0070C0"/>
          <w:sz w:val="40"/>
          <w:szCs w:val="40"/>
          <w:lang w:val="cy-GB"/>
        </w:rPr>
        <w:t>ynysigrwydd</w:t>
      </w:r>
      <w:proofErr w:type="spellEnd"/>
      <w:r w:rsidRPr="003A4CDB">
        <w:rPr>
          <w:rFonts w:eastAsia="Calibri" w:cs="Times New Roman"/>
          <w:b/>
          <w:color w:val="0070C0"/>
          <w:sz w:val="40"/>
          <w:szCs w:val="40"/>
          <w:lang w:val="cy-GB"/>
        </w:rPr>
        <w:t xml:space="preserve"> cymdeithasol</w:t>
      </w:r>
      <w:r w:rsidR="007649FA" w:rsidRPr="003A4CDB">
        <w:rPr>
          <w:rFonts w:eastAsia="Calibri" w:cs="Times New Roman"/>
          <w:b/>
          <w:sz w:val="40"/>
          <w:szCs w:val="40"/>
          <w:lang w:val="cy-GB"/>
        </w:rPr>
        <w:t>?</w:t>
      </w:r>
    </w:p>
    <w:p w14:paraId="7A91B436" w14:textId="77777777" w:rsidR="005F13DC" w:rsidRPr="003A4CDB" w:rsidRDefault="005F13DC" w:rsidP="006202CE">
      <w:pPr>
        <w:spacing w:after="160" w:line="240" w:lineRule="auto"/>
        <w:rPr>
          <w:rFonts w:eastAsia="Calibri" w:cs="Times New Roman"/>
          <w:b/>
          <w:sz w:val="40"/>
          <w:szCs w:val="40"/>
          <w:lang w:val="cy-GB"/>
        </w:rPr>
      </w:pPr>
    </w:p>
    <w:p w14:paraId="3B61F32A" w14:textId="65B08658" w:rsidR="007649FA" w:rsidRDefault="008E3513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>Edrychwch ar adran</w:t>
      </w:r>
      <w:r w:rsidR="007649FA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</w:t>
      </w:r>
      <w:r w:rsidR="005F13DC">
        <w:rPr>
          <w:rFonts w:eastAsia="Calibri" w:cs="Times New Roman"/>
          <w:color w:val="002060"/>
          <w:sz w:val="32"/>
          <w:szCs w:val="32"/>
          <w:lang w:val="cy-GB"/>
        </w:rPr>
        <w:t>3</w:t>
      </w:r>
      <w:r w:rsidR="007649FA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>ar dudalen</w:t>
      </w:r>
      <w:r w:rsidR="007649FA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</w:t>
      </w:r>
      <w:r w:rsidR="005F13DC">
        <w:rPr>
          <w:rFonts w:eastAsia="Calibri" w:cs="Times New Roman"/>
          <w:color w:val="002060"/>
          <w:sz w:val="32"/>
          <w:szCs w:val="32"/>
          <w:lang w:val="cy-GB"/>
        </w:rPr>
        <w:t>13</w:t>
      </w:r>
      <w:r w:rsidR="007649FA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>’r brif ddogfen</w:t>
      </w:r>
      <w:r w:rsidR="007649FA" w:rsidRPr="003A4CDB">
        <w:rPr>
          <w:rFonts w:eastAsia="Calibri" w:cs="Times New Roman"/>
          <w:color w:val="002060"/>
          <w:sz w:val="32"/>
          <w:szCs w:val="32"/>
          <w:lang w:val="cy-GB"/>
        </w:rPr>
        <w:t>.</w:t>
      </w:r>
    </w:p>
    <w:p w14:paraId="42BB8795" w14:textId="77777777" w:rsidR="005F13DC" w:rsidRPr="003A4CDB" w:rsidRDefault="005F13DC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</w:p>
    <w:p w14:paraId="37BA5B17" w14:textId="53B3028F" w:rsidR="007649FA" w:rsidRDefault="008E3513" w:rsidP="006202CE">
      <w:pPr>
        <w:numPr>
          <w:ilvl w:val="0"/>
          <w:numId w:val="3"/>
        </w:numPr>
        <w:spacing w:after="160" w:line="240" w:lineRule="auto"/>
        <w:ind w:left="567" w:hanging="567"/>
        <w:contextualSpacing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 xml:space="preserve">Ydych </w:t>
      </w:r>
      <w:proofErr w:type="spellStart"/>
      <w:r w:rsidRPr="003A4CDB">
        <w:rPr>
          <w:rFonts w:eastAsia="Calibri" w:cs="Times New Roman"/>
          <w:b/>
          <w:sz w:val="32"/>
          <w:szCs w:val="32"/>
          <w:lang w:val="cy-GB"/>
        </w:rPr>
        <w:t>chi’n</w:t>
      </w:r>
      <w:proofErr w:type="spellEnd"/>
      <w:r w:rsidRPr="003A4CDB">
        <w:rPr>
          <w:rFonts w:eastAsia="Calibri" w:cs="Times New Roman"/>
          <w:b/>
          <w:sz w:val="32"/>
          <w:szCs w:val="32"/>
          <w:lang w:val="cy-GB"/>
        </w:rPr>
        <w:t xml:space="preserve"> cytuno gyda sut rydyn ni wedi disgrifio unigrwydd ac </w:t>
      </w:r>
      <w:proofErr w:type="spellStart"/>
      <w:r w:rsidR="00CB1F8C">
        <w:rPr>
          <w:rFonts w:eastAsia="Calibri" w:cs="Times New Roman"/>
          <w:b/>
          <w:color w:val="0070C0"/>
          <w:sz w:val="32"/>
          <w:szCs w:val="32"/>
          <w:lang w:val="cy-GB"/>
        </w:rPr>
        <w:t>ynysigrwydd</w:t>
      </w:r>
      <w:proofErr w:type="spellEnd"/>
      <w:r w:rsidRPr="003A4CDB">
        <w:rPr>
          <w:rFonts w:eastAsia="Calibri" w:cs="Times New Roman"/>
          <w:b/>
          <w:color w:val="0070C0"/>
          <w:sz w:val="32"/>
          <w:szCs w:val="32"/>
          <w:lang w:val="cy-GB"/>
        </w:rPr>
        <w:t xml:space="preserve"> cymdeithasol</w:t>
      </w:r>
      <w:r w:rsidR="007649FA" w:rsidRPr="003A4CDB">
        <w:rPr>
          <w:rFonts w:eastAsia="Calibri" w:cs="Times New Roman"/>
          <w:b/>
          <w:sz w:val="32"/>
          <w:szCs w:val="32"/>
          <w:lang w:val="cy-GB"/>
        </w:rPr>
        <w:t xml:space="preserve">? </w:t>
      </w:r>
      <w:r w:rsidRPr="003A4CDB">
        <w:rPr>
          <w:rFonts w:eastAsia="Calibri" w:cs="Times New Roman"/>
          <w:b/>
          <w:sz w:val="32"/>
          <w:szCs w:val="32"/>
          <w:lang w:val="cy-GB"/>
        </w:rPr>
        <w:t>Ticiwch 1 blwch os gwelwch yn dda</w:t>
      </w:r>
      <w:r w:rsidR="00BC15F5" w:rsidRPr="003A4CDB">
        <w:rPr>
          <w:rFonts w:eastAsia="Calibri" w:cs="Times New Roman"/>
          <w:b/>
          <w:sz w:val="32"/>
          <w:szCs w:val="32"/>
          <w:lang w:val="cy-GB"/>
        </w:rPr>
        <w:t>.</w:t>
      </w:r>
    </w:p>
    <w:p w14:paraId="2F4D44A8" w14:textId="77777777" w:rsidR="005F13DC" w:rsidRPr="003A4CDB" w:rsidRDefault="005F13DC" w:rsidP="005F13DC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0" w:type="auto"/>
        <w:jc w:val="center"/>
        <w:tblInd w:w="-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3"/>
        <w:gridCol w:w="936"/>
        <w:gridCol w:w="1665"/>
        <w:gridCol w:w="1135"/>
        <w:gridCol w:w="2156"/>
        <w:gridCol w:w="936"/>
      </w:tblGrid>
      <w:tr w:rsidR="007649FA" w:rsidRPr="003A4CDB" w14:paraId="66B49B3C" w14:textId="77777777" w:rsidTr="005F13DC">
        <w:trPr>
          <w:trHeight w:val="569"/>
          <w:jc w:val="center"/>
        </w:trPr>
        <w:tc>
          <w:tcPr>
            <w:tcW w:w="1283" w:type="dxa"/>
            <w:vAlign w:val="center"/>
          </w:tcPr>
          <w:p w14:paraId="03454A1D" w14:textId="03A9A88D" w:rsidR="007649FA" w:rsidRPr="003A4CDB" w:rsidRDefault="008E3513" w:rsidP="006202C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7" w:type="dxa"/>
                <w:vAlign w:val="center"/>
              </w:tcPr>
              <w:p w14:paraId="1438FC53" w14:textId="77777777" w:rsidR="007649FA" w:rsidRPr="003A4CDB" w:rsidRDefault="007649FA" w:rsidP="006202CE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65" w:type="dxa"/>
            <w:vAlign w:val="center"/>
          </w:tcPr>
          <w:p w14:paraId="6934C210" w14:textId="1EB3CE04" w:rsidR="007649FA" w:rsidRPr="003A4CDB" w:rsidRDefault="008E3513" w:rsidP="006202CE">
            <w:pPr>
              <w:jc w:val="right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5" w:type="dxa"/>
                <w:vAlign w:val="center"/>
              </w:tcPr>
              <w:p w14:paraId="2805BC5A" w14:textId="77777777" w:rsidR="007649FA" w:rsidRPr="003A4CDB" w:rsidRDefault="007649FA" w:rsidP="006202CE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56" w:type="dxa"/>
            <w:vAlign w:val="center"/>
          </w:tcPr>
          <w:p w14:paraId="7F1788AE" w14:textId="72F32A0B" w:rsidR="007649FA" w:rsidRPr="003A4CDB" w:rsidRDefault="008E3513" w:rsidP="006202CE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Dim yn siŵr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824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4E3800F" w14:textId="77777777" w:rsidR="007649FA" w:rsidRPr="003A4CDB" w:rsidRDefault="007649FA" w:rsidP="006202CE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39B43A31" w14:textId="1575FF9E" w:rsidR="007649FA" w:rsidRPr="003A4CDB" w:rsidRDefault="00470CB7" w:rsidP="00CB1F8C">
      <w:pPr>
        <w:tabs>
          <w:tab w:val="left" w:pos="2325"/>
          <w:tab w:val="left" w:pos="5090"/>
        </w:tabs>
        <w:spacing w:after="160" w:line="240" w:lineRule="auto"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ab/>
      </w:r>
      <w:r w:rsidR="00CB1F8C">
        <w:rPr>
          <w:rFonts w:eastAsia="Calibri" w:cs="Times New Roman"/>
          <w:b/>
          <w:sz w:val="32"/>
          <w:szCs w:val="32"/>
          <w:lang w:val="cy-GB"/>
        </w:rPr>
        <w:tab/>
      </w:r>
    </w:p>
    <w:p w14:paraId="4BA499AF" w14:textId="77777777" w:rsidR="005F13DC" w:rsidRDefault="005F13DC" w:rsidP="006202CE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  <w:lang w:val="cy-GB"/>
        </w:rPr>
      </w:pPr>
    </w:p>
    <w:p w14:paraId="52294B22" w14:textId="6E6BA4E9" w:rsidR="007649FA" w:rsidRDefault="008E3513" w:rsidP="006202CE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>Os ydych wedi ticio Na neu Dim yn siŵr, sut fyddec</w:t>
      </w:r>
      <w:r w:rsidR="00CB1F8C">
        <w:rPr>
          <w:rFonts w:eastAsia="Calibri" w:cs="Times New Roman"/>
          <w:b/>
          <w:sz w:val="32"/>
          <w:szCs w:val="32"/>
          <w:lang w:val="cy-GB"/>
        </w:rPr>
        <w:t xml:space="preserve">h </w:t>
      </w:r>
      <w:proofErr w:type="spellStart"/>
      <w:r w:rsidR="00CB1F8C">
        <w:rPr>
          <w:rFonts w:eastAsia="Calibri" w:cs="Times New Roman"/>
          <w:b/>
          <w:sz w:val="32"/>
          <w:szCs w:val="32"/>
          <w:lang w:val="cy-GB"/>
        </w:rPr>
        <w:t>chi’n</w:t>
      </w:r>
      <w:proofErr w:type="spellEnd"/>
      <w:r w:rsidR="00CB1F8C">
        <w:rPr>
          <w:rFonts w:eastAsia="Calibri" w:cs="Times New Roman"/>
          <w:b/>
          <w:sz w:val="32"/>
          <w:szCs w:val="32"/>
          <w:lang w:val="cy-GB"/>
        </w:rPr>
        <w:t xml:space="preserve"> disgrifio unigrwydd ac </w:t>
      </w:r>
      <w:proofErr w:type="spellStart"/>
      <w:r w:rsidR="00CB1F8C">
        <w:rPr>
          <w:rFonts w:eastAsia="Calibri" w:cs="Times New Roman"/>
          <w:b/>
          <w:color w:val="0070C0"/>
          <w:sz w:val="32"/>
          <w:szCs w:val="32"/>
          <w:lang w:val="cy-GB"/>
        </w:rPr>
        <w:t>ynysigrwydd</w:t>
      </w:r>
      <w:proofErr w:type="spellEnd"/>
      <w:r w:rsidRPr="003A4CDB">
        <w:rPr>
          <w:rFonts w:eastAsia="Calibri" w:cs="Times New Roman"/>
          <w:b/>
          <w:color w:val="0070C0"/>
          <w:sz w:val="32"/>
          <w:szCs w:val="32"/>
          <w:lang w:val="cy-GB"/>
        </w:rPr>
        <w:t xml:space="preserve"> cymdeithasol</w:t>
      </w:r>
      <w:r w:rsidR="007649FA" w:rsidRPr="003A4CDB">
        <w:rPr>
          <w:rFonts w:eastAsia="Calibri" w:cs="Times New Roman"/>
          <w:b/>
          <w:sz w:val="32"/>
          <w:szCs w:val="32"/>
          <w:lang w:val="cy-GB"/>
        </w:rPr>
        <w:t>?</w:t>
      </w:r>
    </w:p>
    <w:p w14:paraId="04A8A220" w14:textId="77777777" w:rsidR="005F13DC" w:rsidRPr="003A4CDB" w:rsidRDefault="005F13DC" w:rsidP="006202CE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7649FA" w:rsidRPr="003A4CDB" w14:paraId="20A6267B" w14:textId="77777777" w:rsidTr="00E01255">
        <w:trPr>
          <w:trHeight w:val="2701"/>
        </w:trPr>
        <w:tc>
          <w:tcPr>
            <w:tcW w:w="8505" w:type="dxa"/>
          </w:tcPr>
          <w:p w14:paraId="15342F52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E0819B6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7CF0214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B8FA47E" w14:textId="77777777" w:rsidR="007649FA" w:rsidRPr="003A4CDB" w:rsidRDefault="007649F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211EF2B6" w14:textId="77777777" w:rsidR="007649FA" w:rsidRPr="003A4CDB" w:rsidRDefault="007649FA" w:rsidP="006202CE">
      <w:pPr>
        <w:spacing w:after="160" w:line="240" w:lineRule="auto"/>
        <w:rPr>
          <w:rFonts w:eastAsia="Calibri" w:cs="Times New Roman"/>
          <w:sz w:val="32"/>
          <w:szCs w:val="32"/>
          <w:lang w:val="cy-GB"/>
        </w:rPr>
      </w:pPr>
    </w:p>
    <w:p w14:paraId="0C924B4A" w14:textId="77777777" w:rsidR="005F13DC" w:rsidRDefault="005F13DC">
      <w:pPr>
        <w:rPr>
          <w:rFonts w:eastAsia="Calibri" w:cs="Times New Roman"/>
          <w:b/>
          <w:sz w:val="40"/>
          <w:szCs w:val="40"/>
          <w:lang w:val="cy-GB"/>
        </w:rPr>
      </w:pPr>
      <w:r>
        <w:rPr>
          <w:rFonts w:eastAsia="Calibri" w:cs="Times New Roman"/>
          <w:b/>
          <w:sz w:val="40"/>
          <w:szCs w:val="40"/>
          <w:lang w:val="cy-GB"/>
        </w:rPr>
        <w:br w:type="page"/>
      </w:r>
    </w:p>
    <w:p w14:paraId="3B51E22B" w14:textId="1A659092" w:rsidR="007649FA" w:rsidRDefault="008E3513" w:rsidP="006202CE">
      <w:pPr>
        <w:spacing w:after="160" w:line="240" w:lineRule="auto"/>
        <w:rPr>
          <w:rFonts w:eastAsia="Calibri" w:cs="Times New Roman"/>
          <w:b/>
          <w:sz w:val="40"/>
          <w:szCs w:val="40"/>
          <w:lang w:val="cy-GB"/>
        </w:rPr>
      </w:pPr>
      <w:r w:rsidRPr="003A4CDB">
        <w:rPr>
          <w:rFonts w:eastAsia="Calibri" w:cs="Times New Roman"/>
          <w:b/>
          <w:sz w:val="40"/>
          <w:szCs w:val="40"/>
          <w:lang w:val="cy-GB"/>
        </w:rPr>
        <w:lastRenderedPageBreak/>
        <w:t>Achosion unigrwydd ac</w:t>
      </w:r>
      <w:r w:rsidR="00C349C4" w:rsidRPr="003A4CDB">
        <w:rPr>
          <w:rFonts w:eastAsia="Calibri" w:cs="Times New Roman"/>
          <w:b/>
          <w:sz w:val="40"/>
          <w:szCs w:val="40"/>
          <w:lang w:val="cy-GB"/>
        </w:rPr>
        <w:t xml:space="preserve"> </w:t>
      </w:r>
      <w:proofErr w:type="spellStart"/>
      <w:r w:rsidR="00CB1F8C">
        <w:rPr>
          <w:rFonts w:eastAsia="Calibri" w:cs="Times New Roman"/>
          <w:b/>
          <w:color w:val="0070C0"/>
          <w:sz w:val="40"/>
          <w:szCs w:val="40"/>
          <w:lang w:val="cy-GB"/>
        </w:rPr>
        <w:t>ynysigrwydd</w:t>
      </w:r>
      <w:proofErr w:type="spellEnd"/>
      <w:r w:rsidRPr="003A4CDB">
        <w:rPr>
          <w:rFonts w:eastAsia="Calibri" w:cs="Times New Roman"/>
          <w:b/>
          <w:color w:val="0070C0"/>
          <w:sz w:val="40"/>
          <w:szCs w:val="40"/>
          <w:lang w:val="cy-GB"/>
        </w:rPr>
        <w:t xml:space="preserve"> cymdeithasol</w:t>
      </w:r>
      <w:r w:rsidR="00C349C4" w:rsidRPr="003A4CDB">
        <w:rPr>
          <w:rFonts w:eastAsia="Calibri" w:cs="Times New Roman"/>
          <w:b/>
          <w:color w:val="0070C0"/>
          <w:sz w:val="40"/>
          <w:szCs w:val="40"/>
          <w:lang w:val="cy-GB"/>
        </w:rPr>
        <w:t xml:space="preserve"> </w:t>
      </w:r>
      <w:r w:rsidRPr="003A4CDB">
        <w:rPr>
          <w:rFonts w:eastAsia="Calibri" w:cs="Times New Roman"/>
          <w:b/>
          <w:sz w:val="40"/>
          <w:szCs w:val="40"/>
          <w:lang w:val="cy-GB"/>
        </w:rPr>
        <w:t>yng Nghymru</w:t>
      </w:r>
    </w:p>
    <w:p w14:paraId="35F41485" w14:textId="77777777" w:rsidR="005F13DC" w:rsidRPr="003A4CDB" w:rsidRDefault="005F13DC" w:rsidP="006202CE">
      <w:pPr>
        <w:spacing w:after="160" w:line="240" w:lineRule="auto"/>
        <w:rPr>
          <w:rFonts w:eastAsia="Calibri" w:cs="Times New Roman"/>
          <w:b/>
          <w:sz w:val="40"/>
          <w:szCs w:val="40"/>
          <w:lang w:val="cy-GB"/>
        </w:rPr>
      </w:pPr>
    </w:p>
    <w:p w14:paraId="4F5E7259" w14:textId="2A882D59" w:rsidR="007649FA" w:rsidRDefault="008E3513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>Edrychwch ar adran</w:t>
      </w:r>
      <w:r w:rsidR="005F13DC">
        <w:rPr>
          <w:rFonts w:eastAsia="Calibri" w:cs="Times New Roman"/>
          <w:color w:val="002060"/>
          <w:sz w:val="32"/>
          <w:szCs w:val="32"/>
          <w:lang w:val="cy-GB"/>
        </w:rPr>
        <w:t xml:space="preserve"> 5</w:t>
      </w:r>
      <w:r w:rsidR="00C349C4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>ar dudalen</w:t>
      </w:r>
      <w:r w:rsidR="005F13DC">
        <w:rPr>
          <w:rFonts w:eastAsia="Calibri" w:cs="Times New Roman"/>
          <w:color w:val="002060"/>
          <w:sz w:val="32"/>
          <w:szCs w:val="32"/>
          <w:lang w:val="cy-GB"/>
        </w:rPr>
        <w:t xml:space="preserve"> 16</w:t>
      </w:r>
      <w:r w:rsidR="00C349C4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>o’r brif ddogfen</w:t>
      </w:r>
      <w:r w:rsidR="00C349C4" w:rsidRPr="003A4CDB">
        <w:rPr>
          <w:rFonts w:eastAsia="Calibri" w:cs="Times New Roman"/>
          <w:color w:val="002060"/>
          <w:sz w:val="32"/>
          <w:szCs w:val="32"/>
          <w:lang w:val="cy-GB"/>
        </w:rPr>
        <w:t>.</w:t>
      </w:r>
    </w:p>
    <w:p w14:paraId="6FC3F813" w14:textId="77777777" w:rsidR="005F13DC" w:rsidRPr="003A4CDB" w:rsidRDefault="005F13DC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</w:p>
    <w:p w14:paraId="75559B4B" w14:textId="3FBEB638" w:rsidR="007649FA" w:rsidRDefault="00C349C4" w:rsidP="006202CE">
      <w:pPr>
        <w:numPr>
          <w:ilvl w:val="0"/>
          <w:numId w:val="3"/>
        </w:numPr>
        <w:spacing w:after="160" w:line="240" w:lineRule="auto"/>
        <w:ind w:left="567" w:hanging="567"/>
        <w:contextualSpacing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 xml:space="preserve">a) </w:t>
      </w:r>
      <w:r w:rsidR="008E3513" w:rsidRPr="003A4CDB">
        <w:rPr>
          <w:rFonts w:eastAsia="Calibri" w:cs="Times New Roman"/>
          <w:b/>
          <w:sz w:val="32"/>
          <w:szCs w:val="32"/>
          <w:lang w:val="cy-GB"/>
        </w:rPr>
        <w:t xml:space="preserve">Sut ydyn </w:t>
      </w:r>
      <w:proofErr w:type="spellStart"/>
      <w:r w:rsidR="008E3513" w:rsidRPr="003A4CDB">
        <w:rPr>
          <w:rFonts w:eastAsia="Calibri" w:cs="Times New Roman"/>
          <w:b/>
          <w:sz w:val="32"/>
          <w:szCs w:val="32"/>
          <w:lang w:val="cy-GB"/>
        </w:rPr>
        <w:t>ni</w:t>
      </w:r>
      <w:r w:rsidR="005701D1" w:rsidRPr="003A4CDB">
        <w:rPr>
          <w:rFonts w:eastAsia="Calibri" w:cs="Times New Roman"/>
          <w:b/>
          <w:sz w:val="32"/>
          <w:szCs w:val="32"/>
          <w:lang w:val="cy-GB"/>
        </w:rPr>
        <w:t>’</w:t>
      </w:r>
      <w:r w:rsidR="008E3513" w:rsidRPr="003A4CDB">
        <w:rPr>
          <w:rFonts w:eastAsia="Calibri" w:cs="Times New Roman"/>
          <w:b/>
          <w:sz w:val="32"/>
          <w:szCs w:val="32"/>
          <w:lang w:val="cy-GB"/>
        </w:rPr>
        <w:t>n</w:t>
      </w:r>
      <w:proofErr w:type="spellEnd"/>
      <w:r w:rsidR="008E3513" w:rsidRPr="003A4CDB">
        <w:rPr>
          <w:rFonts w:eastAsia="Calibri" w:cs="Times New Roman"/>
          <w:b/>
          <w:sz w:val="32"/>
          <w:szCs w:val="32"/>
          <w:lang w:val="cy-GB"/>
        </w:rPr>
        <w:t xml:space="preserve"> gallu </w:t>
      </w:r>
      <w:proofErr w:type="spellStart"/>
      <w:r w:rsidR="008E3513" w:rsidRPr="003A4CDB">
        <w:rPr>
          <w:rFonts w:eastAsia="Calibri" w:cs="Times New Roman"/>
          <w:b/>
          <w:sz w:val="32"/>
          <w:szCs w:val="32"/>
          <w:lang w:val="cy-GB"/>
        </w:rPr>
        <w:t>helou</w:t>
      </w:r>
      <w:proofErr w:type="spellEnd"/>
      <w:r w:rsidR="008E3513" w:rsidRPr="003A4CDB">
        <w:rPr>
          <w:rFonts w:eastAsia="Calibri" w:cs="Times New Roman"/>
          <w:b/>
          <w:sz w:val="32"/>
          <w:szCs w:val="32"/>
          <w:lang w:val="cy-GB"/>
        </w:rPr>
        <w:t xml:space="preserve"> pobl i ddeall bet</w:t>
      </w:r>
      <w:r w:rsidR="005701D1" w:rsidRPr="003A4CDB">
        <w:rPr>
          <w:rFonts w:eastAsia="Calibri" w:cs="Times New Roman"/>
          <w:b/>
          <w:sz w:val="32"/>
          <w:szCs w:val="32"/>
          <w:lang w:val="cy-GB"/>
        </w:rPr>
        <w:t>h</w:t>
      </w:r>
      <w:r w:rsidR="008E3513" w:rsidRPr="003A4CDB">
        <w:rPr>
          <w:rFonts w:eastAsia="Calibri" w:cs="Times New Roman"/>
          <w:b/>
          <w:sz w:val="32"/>
          <w:szCs w:val="32"/>
          <w:lang w:val="cy-GB"/>
        </w:rPr>
        <w:t xml:space="preserve"> sydd yn achosi unigrwydd ac </w:t>
      </w:r>
      <w:proofErr w:type="spellStart"/>
      <w:r w:rsidR="00CB1F8C">
        <w:rPr>
          <w:rFonts w:eastAsia="Calibri" w:cs="Times New Roman"/>
          <w:b/>
          <w:color w:val="0070C0"/>
          <w:sz w:val="32"/>
          <w:szCs w:val="32"/>
          <w:lang w:val="cy-GB"/>
        </w:rPr>
        <w:t>ynysigrwydd</w:t>
      </w:r>
      <w:proofErr w:type="spellEnd"/>
      <w:r w:rsidR="008E3513" w:rsidRPr="003A4CDB">
        <w:rPr>
          <w:rFonts w:eastAsia="Calibri" w:cs="Times New Roman"/>
          <w:b/>
          <w:color w:val="0070C0"/>
          <w:sz w:val="32"/>
          <w:szCs w:val="32"/>
          <w:lang w:val="cy-GB"/>
        </w:rPr>
        <w:t xml:space="preserve"> cymdeithasol</w:t>
      </w:r>
      <w:r w:rsidRPr="003A4CDB">
        <w:rPr>
          <w:rFonts w:eastAsia="Calibri" w:cs="Times New Roman"/>
          <w:b/>
          <w:sz w:val="32"/>
          <w:szCs w:val="32"/>
          <w:lang w:val="cy-GB"/>
        </w:rPr>
        <w:t>?</w:t>
      </w:r>
    </w:p>
    <w:p w14:paraId="4C10E5DD" w14:textId="77777777" w:rsidR="005F13DC" w:rsidRPr="003A4CDB" w:rsidRDefault="005F13DC" w:rsidP="005F13DC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C349C4" w:rsidRPr="003A4CDB" w14:paraId="004CBC70" w14:textId="77777777" w:rsidTr="005F13DC">
        <w:trPr>
          <w:trHeight w:val="3998"/>
        </w:trPr>
        <w:tc>
          <w:tcPr>
            <w:tcW w:w="8505" w:type="dxa"/>
          </w:tcPr>
          <w:p w14:paraId="703379B7" w14:textId="77777777" w:rsidR="00C349C4" w:rsidRPr="003A4CDB" w:rsidRDefault="00C349C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1D149DC" w14:textId="77777777" w:rsidR="00C349C4" w:rsidRPr="003A4CDB" w:rsidRDefault="00C349C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974C8EC" w14:textId="77777777" w:rsidR="00C349C4" w:rsidRPr="003A4CDB" w:rsidRDefault="00C349C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1AE5B8BB" w14:textId="77777777" w:rsidR="00D6308A" w:rsidRPr="003A4CDB" w:rsidRDefault="00D6308A" w:rsidP="006202CE">
      <w:pPr>
        <w:tabs>
          <w:tab w:val="left" w:pos="0"/>
        </w:tabs>
        <w:spacing w:line="240" w:lineRule="auto"/>
        <w:rPr>
          <w:b/>
          <w:sz w:val="32"/>
          <w:szCs w:val="22"/>
          <w:lang w:val="cy-GB"/>
        </w:rPr>
      </w:pPr>
    </w:p>
    <w:p w14:paraId="79EC9F92" w14:textId="2ED9EC3F" w:rsidR="00C349C4" w:rsidRPr="003A4CDB" w:rsidRDefault="00C349C4" w:rsidP="006202CE">
      <w:pPr>
        <w:pStyle w:val="ListParagraph"/>
        <w:numPr>
          <w:ilvl w:val="0"/>
          <w:numId w:val="4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b) </w:t>
      </w:r>
      <w:r w:rsidR="008E3513" w:rsidRPr="003A4CDB">
        <w:rPr>
          <w:b/>
          <w:sz w:val="32"/>
          <w:szCs w:val="22"/>
          <w:lang w:val="cy-GB"/>
        </w:rPr>
        <w:t xml:space="preserve">Sut ydyn </w:t>
      </w:r>
      <w:proofErr w:type="spellStart"/>
      <w:r w:rsidR="008E3513" w:rsidRPr="003A4CDB">
        <w:rPr>
          <w:b/>
          <w:sz w:val="32"/>
          <w:szCs w:val="22"/>
          <w:lang w:val="cy-GB"/>
        </w:rPr>
        <w:t>ni’n</w:t>
      </w:r>
      <w:proofErr w:type="spellEnd"/>
      <w:r w:rsidR="008E3513" w:rsidRPr="003A4CDB">
        <w:rPr>
          <w:b/>
          <w:sz w:val="32"/>
          <w:szCs w:val="22"/>
          <w:lang w:val="cy-GB"/>
        </w:rPr>
        <w:t xml:space="preserve"> gallu helpu pobl i wneud pethau i</w:t>
      </w:r>
      <w:r w:rsidR="005701D1" w:rsidRPr="003A4CDB">
        <w:rPr>
          <w:b/>
          <w:sz w:val="32"/>
          <w:szCs w:val="22"/>
          <w:lang w:val="cy-GB"/>
        </w:rPr>
        <w:t>’</w:t>
      </w:r>
      <w:r w:rsidR="008E3513" w:rsidRPr="003A4CDB">
        <w:rPr>
          <w:b/>
          <w:sz w:val="32"/>
          <w:szCs w:val="22"/>
          <w:lang w:val="cy-GB"/>
        </w:rPr>
        <w:t>w sto</w:t>
      </w:r>
      <w:r w:rsidR="00E1361E" w:rsidRPr="003A4CDB">
        <w:rPr>
          <w:b/>
          <w:sz w:val="32"/>
          <w:szCs w:val="22"/>
          <w:lang w:val="cy-GB"/>
        </w:rPr>
        <w:t xml:space="preserve">pio rhag bod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C349C4" w:rsidRPr="003A4CDB" w14:paraId="65F2EBA7" w14:textId="77777777" w:rsidTr="005F13DC">
        <w:trPr>
          <w:trHeight w:val="3828"/>
        </w:trPr>
        <w:tc>
          <w:tcPr>
            <w:tcW w:w="8505" w:type="dxa"/>
          </w:tcPr>
          <w:p w14:paraId="05B290C4" w14:textId="77777777" w:rsidR="00C349C4" w:rsidRPr="003A4CDB" w:rsidRDefault="00C349C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E6851E5" w14:textId="77777777" w:rsidR="00C349C4" w:rsidRPr="003A4CDB" w:rsidRDefault="00C349C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31A9BD9" w14:textId="77777777" w:rsidR="00C349C4" w:rsidRPr="003A4CDB" w:rsidRDefault="00C349C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ED9D5FB" w14:textId="77777777" w:rsidR="00C349C4" w:rsidRPr="003A4CDB" w:rsidRDefault="00C349C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3474DF8" w14:textId="77777777" w:rsidR="00DA4932" w:rsidRPr="003A4CDB" w:rsidRDefault="00DA4932" w:rsidP="006202CE">
      <w:pPr>
        <w:tabs>
          <w:tab w:val="left" w:pos="0"/>
        </w:tabs>
        <w:spacing w:line="240" w:lineRule="auto"/>
        <w:rPr>
          <w:b/>
          <w:sz w:val="36"/>
          <w:szCs w:val="36"/>
          <w:lang w:val="cy-GB"/>
        </w:rPr>
      </w:pPr>
    </w:p>
    <w:p w14:paraId="5186F6F0" w14:textId="339582C0" w:rsidR="00C349C4" w:rsidRDefault="00E1361E" w:rsidP="006202CE">
      <w:pPr>
        <w:tabs>
          <w:tab w:val="left" w:pos="0"/>
        </w:tabs>
        <w:spacing w:line="240" w:lineRule="auto"/>
        <w:rPr>
          <w:b/>
          <w:sz w:val="40"/>
          <w:szCs w:val="40"/>
          <w:lang w:val="cy-GB"/>
        </w:rPr>
      </w:pPr>
      <w:r w:rsidRPr="003A4CDB">
        <w:rPr>
          <w:b/>
          <w:sz w:val="40"/>
          <w:szCs w:val="40"/>
          <w:lang w:val="cy-GB"/>
        </w:rPr>
        <w:t>Gwaith Llywodraeth Cymru</w:t>
      </w:r>
    </w:p>
    <w:p w14:paraId="651AB2C4" w14:textId="77777777" w:rsidR="00BE2641" w:rsidRPr="003A4CDB" w:rsidRDefault="00BE2641" w:rsidP="006202CE">
      <w:pPr>
        <w:tabs>
          <w:tab w:val="left" w:pos="0"/>
        </w:tabs>
        <w:spacing w:line="240" w:lineRule="auto"/>
        <w:rPr>
          <w:b/>
          <w:sz w:val="40"/>
          <w:szCs w:val="40"/>
          <w:lang w:val="cy-GB"/>
        </w:rPr>
      </w:pPr>
    </w:p>
    <w:p w14:paraId="0BD92A48" w14:textId="6A2CD9C2" w:rsidR="00E1361E" w:rsidRPr="003A4CDB" w:rsidRDefault="00E1361E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BE2641">
        <w:rPr>
          <w:rFonts w:eastAsia="Calibri" w:cs="Times New Roman"/>
          <w:color w:val="002060"/>
          <w:sz w:val="32"/>
          <w:szCs w:val="32"/>
          <w:lang w:val="cy-GB"/>
        </w:rPr>
        <w:t>6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BE2641">
        <w:rPr>
          <w:rFonts w:eastAsia="Calibri" w:cs="Times New Roman"/>
          <w:color w:val="002060"/>
          <w:sz w:val="32"/>
          <w:szCs w:val="32"/>
          <w:lang w:val="cy-GB"/>
        </w:rPr>
        <w:t>21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41BC38D8" w14:textId="525D6C90" w:rsidR="00C349C4" w:rsidRPr="003A4CDB" w:rsidRDefault="00C349C4" w:rsidP="006202CE">
      <w:pPr>
        <w:tabs>
          <w:tab w:val="left" w:pos="0"/>
        </w:tabs>
        <w:spacing w:line="240" w:lineRule="auto"/>
        <w:rPr>
          <w:color w:val="002060"/>
          <w:sz w:val="32"/>
          <w:szCs w:val="22"/>
          <w:lang w:val="cy-GB"/>
        </w:rPr>
      </w:pPr>
    </w:p>
    <w:p w14:paraId="6CDD8045" w14:textId="6B1885F3" w:rsidR="00C349C4" w:rsidRDefault="00E1361E" w:rsidP="006202CE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>Beth mae Llywodraeth Cymru yn gallu ei wneud i helpu cymunedau i wneud yn si</w:t>
      </w:r>
      <w:r w:rsidR="005701D1" w:rsidRPr="003A4CDB">
        <w:rPr>
          <w:b/>
          <w:sz w:val="32"/>
          <w:szCs w:val="22"/>
          <w:lang w:val="cy-GB"/>
        </w:rPr>
        <w:t>ŵ</w:t>
      </w:r>
      <w:r w:rsidRPr="003A4CDB">
        <w:rPr>
          <w:b/>
          <w:sz w:val="32"/>
          <w:szCs w:val="22"/>
          <w:lang w:val="cy-GB"/>
        </w:rPr>
        <w:t xml:space="preserve">r nad ydy pobl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="00C349C4" w:rsidRPr="003A4CDB">
        <w:rPr>
          <w:b/>
          <w:sz w:val="32"/>
          <w:szCs w:val="22"/>
          <w:lang w:val="cy-GB"/>
        </w:rPr>
        <w:t>?</w:t>
      </w:r>
    </w:p>
    <w:p w14:paraId="3B6278F5" w14:textId="77777777" w:rsidR="00BE2641" w:rsidRPr="003A4CDB" w:rsidRDefault="00BE2641" w:rsidP="00BE2641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5B537F" w:rsidRPr="003A4CDB" w14:paraId="7BAAA43C" w14:textId="77777777" w:rsidTr="00E01255">
        <w:trPr>
          <w:trHeight w:val="5181"/>
        </w:trPr>
        <w:tc>
          <w:tcPr>
            <w:tcW w:w="8505" w:type="dxa"/>
          </w:tcPr>
          <w:p w14:paraId="088ED40D" w14:textId="77777777" w:rsidR="005B537F" w:rsidRPr="003A4CDB" w:rsidRDefault="005B537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A69A94C" w14:textId="77777777" w:rsidR="005B537F" w:rsidRPr="003A4CDB" w:rsidRDefault="005B537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290B9C0" w14:textId="77777777" w:rsidR="005B537F" w:rsidRPr="003A4CDB" w:rsidRDefault="005B537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532DF3B" w14:textId="77777777" w:rsidR="005B537F" w:rsidRPr="003A4CDB" w:rsidRDefault="005B537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5C6B8EC7" w14:textId="77777777" w:rsidR="005B537F" w:rsidRPr="003A4CDB" w:rsidRDefault="005B537F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3311F128" w14:textId="77777777" w:rsidR="00BE2641" w:rsidRDefault="00BE2641">
      <w:pPr>
        <w:rPr>
          <w:b/>
          <w:sz w:val="40"/>
          <w:szCs w:val="40"/>
          <w:lang w:val="cy-GB"/>
        </w:rPr>
      </w:pPr>
      <w:r>
        <w:rPr>
          <w:b/>
          <w:sz w:val="40"/>
          <w:szCs w:val="40"/>
          <w:lang w:val="cy-GB"/>
        </w:rPr>
        <w:br w:type="page"/>
      </w:r>
    </w:p>
    <w:p w14:paraId="2551413C" w14:textId="4BC72CE3" w:rsidR="005B537F" w:rsidRPr="003A4CDB" w:rsidRDefault="00E1361E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40"/>
          <w:szCs w:val="40"/>
          <w:lang w:val="cy-GB"/>
        </w:rPr>
      </w:pPr>
      <w:r w:rsidRPr="003A4CDB">
        <w:rPr>
          <w:b/>
          <w:sz w:val="40"/>
          <w:szCs w:val="40"/>
          <w:lang w:val="cy-GB"/>
        </w:rPr>
        <w:lastRenderedPageBreak/>
        <w:t xml:space="preserve">Y gwaith rydyn </w:t>
      </w:r>
      <w:proofErr w:type="spellStart"/>
      <w:r w:rsidRPr="003A4CDB">
        <w:rPr>
          <w:b/>
          <w:sz w:val="40"/>
          <w:szCs w:val="40"/>
          <w:lang w:val="cy-GB"/>
        </w:rPr>
        <w:t>ni’n</w:t>
      </w:r>
      <w:proofErr w:type="spellEnd"/>
      <w:r w:rsidRPr="003A4CDB">
        <w:rPr>
          <w:b/>
          <w:sz w:val="40"/>
          <w:szCs w:val="40"/>
          <w:lang w:val="cy-GB"/>
        </w:rPr>
        <w:t xml:space="preserve"> e</w:t>
      </w:r>
      <w:r w:rsidR="005701D1" w:rsidRPr="003A4CDB">
        <w:rPr>
          <w:b/>
          <w:sz w:val="40"/>
          <w:szCs w:val="40"/>
          <w:lang w:val="cy-GB"/>
        </w:rPr>
        <w:t>i</w:t>
      </w:r>
      <w:r w:rsidRPr="003A4CDB">
        <w:rPr>
          <w:b/>
          <w:sz w:val="40"/>
          <w:szCs w:val="40"/>
          <w:lang w:val="cy-GB"/>
        </w:rPr>
        <w:t xml:space="preserve"> wneud nawr</w:t>
      </w:r>
    </w:p>
    <w:p w14:paraId="39406593" w14:textId="77777777" w:rsidR="005B537F" w:rsidRPr="003A4CDB" w:rsidRDefault="005B537F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76859CE1" w14:textId="2C43D174" w:rsidR="005B537F" w:rsidRPr="00C5053C" w:rsidRDefault="00E1361E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C5053C">
        <w:rPr>
          <w:b/>
          <w:color w:val="00B050"/>
          <w:sz w:val="36"/>
          <w:szCs w:val="36"/>
          <w:lang w:val="cy-GB"/>
        </w:rPr>
        <w:t>Blyn</w:t>
      </w:r>
      <w:r w:rsidR="005701D1" w:rsidRPr="00C5053C">
        <w:rPr>
          <w:b/>
          <w:color w:val="00B050"/>
          <w:sz w:val="36"/>
          <w:szCs w:val="36"/>
          <w:lang w:val="cy-GB"/>
        </w:rPr>
        <w:t>y</w:t>
      </w:r>
      <w:r w:rsidRPr="00C5053C">
        <w:rPr>
          <w:b/>
          <w:color w:val="00B050"/>
          <w:sz w:val="36"/>
          <w:szCs w:val="36"/>
          <w:lang w:val="cy-GB"/>
        </w:rPr>
        <w:t>ddoedd cynnar ac addysg</w:t>
      </w:r>
    </w:p>
    <w:p w14:paraId="7EE053D4" w14:textId="77777777" w:rsidR="005B537F" w:rsidRPr="003A4CDB" w:rsidRDefault="005B537F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0B9B0ADB" w14:textId="6CB831BC" w:rsidR="00E1361E" w:rsidRPr="003A4CDB" w:rsidRDefault="00C5053C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7 </w:t>
      </w:r>
      <w:r w:rsidR="00E1361E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ar dudalen </w:t>
      </w:r>
      <w:r>
        <w:rPr>
          <w:rFonts w:eastAsia="Calibri" w:cs="Times New Roman"/>
          <w:color w:val="002060"/>
          <w:sz w:val="32"/>
          <w:szCs w:val="32"/>
          <w:lang w:val="cy-GB"/>
        </w:rPr>
        <w:t xml:space="preserve">22 </w:t>
      </w:r>
      <w:r w:rsidR="00E1361E" w:rsidRPr="003A4CDB">
        <w:rPr>
          <w:rFonts w:eastAsia="Calibri" w:cs="Times New Roman"/>
          <w:color w:val="002060"/>
          <w:sz w:val="32"/>
          <w:szCs w:val="32"/>
          <w:lang w:val="cy-GB"/>
        </w:rPr>
        <w:t>o’r brif ddogfen.</w:t>
      </w:r>
    </w:p>
    <w:p w14:paraId="467803AE" w14:textId="77777777" w:rsidR="005B537F" w:rsidRPr="003A4CDB" w:rsidRDefault="005B537F" w:rsidP="006202CE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  <w:lang w:val="cy-GB"/>
        </w:rPr>
      </w:pPr>
    </w:p>
    <w:p w14:paraId="0531FBA9" w14:textId="54BB2A55" w:rsidR="005B537F" w:rsidRDefault="00E1361E" w:rsidP="006202CE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Sut ydyn </w:t>
      </w:r>
      <w:proofErr w:type="spellStart"/>
      <w:r w:rsidRPr="003A4CDB">
        <w:rPr>
          <w:b/>
          <w:sz w:val="32"/>
          <w:szCs w:val="22"/>
          <w:lang w:val="cy-GB"/>
        </w:rPr>
        <w:t>ni</w:t>
      </w:r>
      <w:r w:rsidR="005701D1" w:rsidRPr="003A4CDB">
        <w:rPr>
          <w:b/>
          <w:sz w:val="32"/>
          <w:szCs w:val="22"/>
          <w:lang w:val="cy-GB"/>
        </w:rPr>
        <w:t>’</w:t>
      </w:r>
      <w:r w:rsidRPr="003A4CDB">
        <w:rPr>
          <w:b/>
          <w:sz w:val="32"/>
          <w:szCs w:val="22"/>
          <w:lang w:val="cy-GB"/>
        </w:rPr>
        <w:t>n</w:t>
      </w:r>
      <w:proofErr w:type="spellEnd"/>
      <w:r w:rsidRPr="003A4CDB">
        <w:rPr>
          <w:b/>
          <w:sz w:val="32"/>
          <w:szCs w:val="22"/>
          <w:lang w:val="cy-GB"/>
        </w:rPr>
        <w:t xml:space="preserve"> gall</w:t>
      </w:r>
      <w:r w:rsidR="005701D1" w:rsidRPr="003A4CDB">
        <w:rPr>
          <w:b/>
          <w:sz w:val="32"/>
          <w:szCs w:val="22"/>
          <w:lang w:val="cy-GB"/>
        </w:rPr>
        <w:t>u</w:t>
      </w:r>
      <w:r w:rsidRPr="003A4CDB">
        <w:rPr>
          <w:b/>
          <w:sz w:val="32"/>
          <w:szCs w:val="22"/>
          <w:lang w:val="cy-GB"/>
        </w:rPr>
        <w:t xml:space="preserve"> gwneud yn siŵr bod gan blant a phobl ifanc b</w:t>
      </w:r>
      <w:r w:rsidR="00D73A6B">
        <w:rPr>
          <w:b/>
          <w:sz w:val="32"/>
          <w:szCs w:val="22"/>
          <w:lang w:val="cy-GB"/>
        </w:rPr>
        <w:t>erthynas</w:t>
      </w:r>
      <w:r w:rsidRPr="003A4CDB">
        <w:rPr>
          <w:b/>
          <w:sz w:val="32"/>
          <w:szCs w:val="22"/>
          <w:lang w:val="cy-GB"/>
        </w:rPr>
        <w:t xml:space="preserve"> da</w:t>
      </w:r>
      <w:r w:rsidR="00D73A6B">
        <w:rPr>
          <w:b/>
          <w:sz w:val="32"/>
          <w:szCs w:val="22"/>
          <w:lang w:val="cy-GB"/>
        </w:rPr>
        <w:t xml:space="preserve"> gyda phobl eraill</w:t>
      </w:r>
      <w:r w:rsidR="005B537F" w:rsidRPr="003A4CDB">
        <w:rPr>
          <w:b/>
          <w:sz w:val="32"/>
          <w:szCs w:val="22"/>
          <w:lang w:val="cy-GB"/>
        </w:rPr>
        <w:t>?</w:t>
      </w:r>
    </w:p>
    <w:p w14:paraId="7158FD2B" w14:textId="77777777" w:rsidR="00C5053C" w:rsidRPr="003A4CDB" w:rsidRDefault="00C5053C" w:rsidP="00C5053C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9D6A3F" w:rsidRPr="003A4CDB" w14:paraId="48BBFB85" w14:textId="77777777" w:rsidTr="00C5053C">
        <w:trPr>
          <w:trHeight w:val="3500"/>
        </w:trPr>
        <w:tc>
          <w:tcPr>
            <w:tcW w:w="8505" w:type="dxa"/>
          </w:tcPr>
          <w:p w14:paraId="699046E0" w14:textId="77777777" w:rsidR="009D6A3F" w:rsidRPr="003A4CDB" w:rsidRDefault="009D6A3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EFC0053" w14:textId="77777777" w:rsidR="009D6A3F" w:rsidRPr="003A4CDB" w:rsidRDefault="009D6A3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4A56126" w14:textId="77777777" w:rsidR="009D6A3F" w:rsidRPr="003A4CDB" w:rsidRDefault="009D6A3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78C9EFC" w14:textId="77777777" w:rsidR="009D6A3F" w:rsidRPr="003A4CDB" w:rsidRDefault="009D6A3F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6EACEC37" w14:textId="77777777" w:rsidR="009D6A3F" w:rsidRPr="003A4CDB" w:rsidRDefault="009D6A3F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7AEEDE15" w14:textId="77777777" w:rsidR="009D6A3F" w:rsidRPr="003A4CDB" w:rsidRDefault="009D6A3F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38CABF3E" w14:textId="7DA8AC60" w:rsidR="009D6A3F" w:rsidRDefault="00E1361E" w:rsidP="006202CE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Sut ydyn </w:t>
      </w:r>
      <w:proofErr w:type="spellStart"/>
      <w:r w:rsidRPr="003A4CDB">
        <w:rPr>
          <w:b/>
          <w:sz w:val="32"/>
          <w:szCs w:val="22"/>
          <w:lang w:val="cy-GB"/>
        </w:rPr>
        <w:t>ni’n</w:t>
      </w:r>
      <w:proofErr w:type="spellEnd"/>
      <w:r w:rsidRPr="003A4CDB">
        <w:rPr>
          <w:b/>
          <w:sz w:val="32"/>
          <w:szCs w:val="22"/>
          <w:lang w:val="cy-GB"/>
        </w:rPr>
        <w:t xml:space="preserve"> gallu gwneud yn siŵr bod ysgolion yn cefnogi plant  a phobl ifanc sydd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="009D6A3F" w:rsidRPr="003A4CDB">
        <w:rPr>
          <w:b/>
          <w:sz w:val="32"/>
          <w:szCs w:val="22"/>
          <w:lang w:val="cy-GB"/>
        </w:rPr>
        <w:t>?</w:t>
      </w:r>
    </w:p>
    <w:p w14:paraId="7DF54ED5" w14:textId="77777777" w:rsidR="00C5053C" w:rsidRPr="003A4CDB" w:rsidRDefault="00C5053C" w:rsidP="00C5053C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E01255" w:rsidRPr="003A4CDB" w14:paraId="02160449" w14:textId="77777777" w:rsidTr="00C5053C">
        <w:trPr>
          <w:trHeight w:val="3651"/>
        </w:trPr>
        <w:tc>
          <w:tcPr>
            <w:tcW w:w="8425" w:type="dxa"/>
          </w:tcPr>
          <w:p w14:paraId="551791DA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4433A5B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2226697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CC664CE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57C4E5F4" w14:textId="2E5779E7" w:rsidR="00E01255" w:rsidRPr="00C5053C" w:rsidRDefault="00E1361E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C5053C">
        <w:rPr>
          <w:b/>
          <w:color w:val="00B050"/>
          <w:sz w:val="36"/>
          <w:szCs w:val="36"/>
          <w:lang w:val="cy-GB"/>
        </w:rPr>
        <w:lastRenderedPageBreak/>
        <w:t>Tai</w:t>
      </w:r>
    </w:p>
    <w:p w14:paraId="37B6A346" w14:textId="77777777" w:rsidR="00E01255" w:rsidRPr="003A4CDB" w:rsidRDefault="00E01255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74A281E7" w14:textId="20FAA683" w:rsidR="00E01255" w:rsidRPr="00C5053C" w:rsidRDefault="00E1361E" w:rsidP="00C5053C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C5053C">
        <w:rPr>
          <w:rFonts w:eastAsia="Calibri" w:cs="Times New Roman"/>
          <w:color w:val="002060"/>
          <w:sz w:val="32"/>
          <w:szCs w:val="32"/>
          <w:lang w:val="cy-GB"/>
        </w:rPr>
        <w:t>7 ar dudalen 23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195E7414" w14:textId="77777777" w:rsidR="00E01255" w:rsidRPr="003A4CDB" w:rsidRDefault="00E01255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5797F22A" w14:textId="397C86E1" w:rsidR="00E01255" w:rsidRDefault="00E01255" w:rsidP="006202CE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a) </w:t>
      </w:r>
      <w:r w:rsidR="00E1361E" w:rsidRPr="003A4CDB">
        <w:rPr>
          <w:b/>
          <w:sz w:val="32"/>
          <w:szCs w:val="22"/>
          <w:lang w:val="cy-GB"/>
        </w:rPr>
        <w:t xml:space="preserve">Beth mae cyrff tai yn gallu ei wneud i helpu i stopio unigrwydd ac </w:t>
      </w:r>
      <w:proofErr w:type="spellStart"/>
      <w:r w:rsidR="00CB1F8C">
        <w:rPr>
          <w:b/>
          <w:color w:val="0070C0"/>
          <w:sz w:val="32"/>
          <w:szCs w:val="22"/>
          <w:lang w:val="cy-GB"/>
        </w:rPr>
        <w:t>ynysigrwydd</w:t>
      </w:r>
      <w:proofErr w:type="spellEnd"/>
      <w:r w:rsidR="00E1361E" w:rsidRPr="003A4CDB">
        <w:rPr>
          <w:b/>
          <w:color w:val="0070C0"/>
          <w:sz w:val="32"/>
          <w:szCs w:val="22"/>
          <w:lang w:val="cy-GB"/>
        </w:rPr>
        <w:t xml:space="preserve"> cymdeithasol</w:t>
      </w:r>
      <w:r w:rsidRPr="003A4CDB">
        <w:rPr>
          <w:b/>
          <w:sz w:val="32"/>
          <w:szCs w:val="22"/>
          <w:lang w:val="cy-GB"/>
        </w:rPr>
        <w:t xml:space="preserve">? </w:t>
      </w:r>
    </w:p>
    <w:p w14:paraId="33997F4F" w14:textId="77777777" w:rsidR="00C5053C" w:rsidRPr="003A4CDB" w:rsidRDefault="00C5053C" w:rsidP="00C5053C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E01255" w:rsidRPr="003A4CDB" w14:paraId="1A3F5C8E" w14:textId="77777777" w:rsidTr="00C5053C">
        <w:trPr>
          <w:trHeight w:val="3591"/>
        </w:trPr>
        <w:tc>
          <w:tcPr>
            <w:tcW w:w="8505" w:type="dxa"/>
          </w:tcPr>
          <w:p w14:paraId="7B32195C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C03D209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99D8799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B67DABD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0BCE698A" w14:textId="77777777" w:rsidR="00E01255" w:rsidRPr="003A4CDB" w:rsidRDefault="00E01255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08B37E38" w14:textId="77777777" w:rsidR="00E01255" w:rsidRPr="003A4CDB" w:rsidRDefault="00E01255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68FDEED3" w14:textId="6A8A8392" w:rsidR="00E01255" w:rsidRDefault="00E01255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b) </w:t>
      </w:r>
      <w:r w:rsidR="00E1361E" w:rsidRPr="003A4CDB">
        <w:rPr>
          <w:b/>
          <w:sz w:val="32"/>
          <w:szCs w:val="22"/>
          <w:lang w:val="cy-GB"/>
        </w:rPr>
        <w:t>Beth mae Llywodraeth Cymru yn gallu ei wneud i gefnogi cyrff tai gyda hyn</w:t>
      </w:r>
      <w:r w:rsidRPr="003A4CDB">
        <w:rPr>
          <w:b/>
          <w:sz w:val="32"/>
          <w:szCs w:val="22"/>
          <w:lang w:val="cy-GB"/>
        </w:rPr>
        <w:t>?</w:t>
      </w:r>
    </w:p>
    <w:p w14:paraId="0A672F98" w14:textId="77777777" w:rsidR="00C5053C" w:rsidRPr="003A4CDB" w:rsidRDefault="00C5053C" w:rsidP="00C5053C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E01255" w:rsidRPr="003A4CDB" w14:paraId="48B1DC2E" w14:textId="77777777" w:rsidTr="00C5053C">
        <w:trPr>
          <w:trHeight w:val="4145"/>
        </w:trPr>
        <w:tc>
          <w:tcPr>
            <w:tcW w:w="8505" w:type="dxa"/>
          </w:tcPr>
          <w:p w14:paraId="70C0159A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409A5F1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12FBEBB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FB4DDE8" w14:textId="77777777" w:rsidR="00E01255" w:rsidRPr="003A4CDB" w:rsidRDefault="00E0125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6A58B4D0" w14:textId="77777777" w:rsidR="00E01255" w:rsidRPr="003A4CDB" w:rsidRDefault="00E01255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22B5D02B" w14:textId="77777777" w:rsidR="00C5053C" w:rsidRDefault="00C5053C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6"/>
          <w:szCs w:val="36"/>
          <w:lang w:val="cy-GB"/>
        </w:rPr>
      </w:pPr>
    </w:p>
    <w:p w14:paraId="681D832D" w14:textId="5EE662CF" w:rsidR="00E01255" w:rsidRPr="00C5053C" w:rsidRDefault="00E1361E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C5053C">
        <w:rPr>
          <w:b/>
          <w:color w:val="00B050"/>
          <w:sz w:val="36"/>
          <w:szCs w:val="36"/>
          <w:lang w:val="cy-GB"/>
        </w:rPr>
        <w:lastRenderedPageBreak/>
        <w:t>Trafnidiaeth cyhoeddus</w:t>
      </w:r>
    </w:p>
    <w:p w14:paraId="4F3E399A" w14:textId="77777777" w:rsidR="006513DA" w:rsidRPr="003A4CDB" w:rsidRDefault="006513DA" w:rsidP="00B57982">
      <w:pPr>
        <w:pStyle w:val="ListParagraph"/>
        <w:tabs>
          <w:tab w:val="left" w:pos="0"/>
        </w:tabs>
        <w:spacing w:after="0" w:line="240" w:lineRule="auto"/>
        <w:ind w:left="0"/>
        <w:rPr>
          <w:b/>
          <w:sz w:val="32"/>
          <w:szCs w:val="22"/>
          <w:lang w:val="cy-GB"/>
        </w:rPr>
      </w:pPr>
    </w:p>
    <w:p w14:paraId="2134A423" w14:textId="697135ED" w:rsidR="006513DA" w:rsidRPr="00C5053C" w:rsidRDefault="00E1361E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>Ed</w:t>
      </w:r>
      <w:r w:rsidR="00C5053C">
        <w:rPr>
          <w:rFonts w:eastAsia="Calibri" w:cs="Times New Roman"/>
          <w:color w:val="002060"/>
          <w:sz w:val="32"/>
          <w:szCs w:val="32"/>
          <w:lang w:val="cy-GB"/>
        </w:rPr>
        <w:t>rychwch ar adran 8 ar dudalen 24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7B89885C" w14:textId="77777777" w:rsidR="006513DA" w:rsidRPr="003A4CDB" w:rsidRDefault="006513DA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664133B8" w14:textId="39266ED3" w:rsidR="00E01255" w:rsidRDefault="00E1361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>Be</w:t>
      </w:r>
      <w:r w:rsidR="005701D1" w:rsidRPr="003A4CDB">
        <w:rPr>
          <w:b/>
          <w:sz w:val="32"/>
          <w:szCs w:val="22"/>
          <w:lang w:val="cy-GB"/>
        </w:rPr>
        <w:t>th</w:t>
      </w:r>
      <w:r w:rsidRPr="003A4CDB">
        <w:rPr>
          <w:b/>
          <w:sz w:val="32"/>
          <w:szCs w:val="22"/>
          <w:lang w:val="cy-GB"/>
        </w:rPr>
        <w:t xml:space="preserve"> mae Llywodraeth Cymr</w:t>
      </w:r>
      <w:r w:rsidR="005701D1" w:rsidRPr="003A4CDB">
        <w:rPr>
          <w:b/>
          <w:sz w:val="32"/>
          <w:szCs w:val="22"/>
          <w:lang w:val="cy-GB"/>
        </w:rPr>
        <w:t>u</w:t>
      </w:r>
      <w:r w:rsidRPr="003A4CDB">
        <w:rPr>
          <w:b/>
          <w:sz w:val="32"/>
          <w:szCs w:val="22"/>
          <w:lang w:val="cy-GB"/>
        </w:rPr>
        <w:t xml:space="preserve"> yn gallu ei wneud i wella trafnidiaeth cyhoeddus</w:t>
      </w:r>
      <w:r w:rsidR="00E01255" w:rsidRPr="003A4CDB">
        <w:rPr>
          <w:b/>
          <w:sz w:val="32"/>
          <w:szCs w:val="22"/>
          <w:lang w:val="cy-GB"/>
        </w:rPr>
        <w:t>?</w:t>
      </w:r>
    </w:p>
    <w:p w14:paraId="75C6F602" w14:textId="77777777" w:rsidR="00B57982" w:rsidRPr="003A4CDB" w:rsidRDefault="00B57982" w:rsidP="00B57982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3A4CDB" w14:paraId="1148429C" w14:textId="77777777" w:rsidTr="00B57982">
        <w:trPr>
          <w:trHeight w:val="3779"/>
        </w:trPr>
        <w:tc>
          <w:tcPr>
            <w:tcW w:w="8505" w:type="dxa"/>
          </w:tcPr>
          <w:p w14:paraId="6E6A1540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6BE184E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5B76371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76ED0AD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1C301245" w14:textId="77777777" w:rsidR="006513DA" w:rsidRPr="003A4CDB" w:rsidRDefault="006513DA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2AF81D87" w14:textId="77777777" w:rsidR="00B57982" w:rsidRDefault="00B57982" w:rsidP="00B57982">
      <w:pPr>
        <w:pStyle w:val="ListParagraph"/>
        <w:tabs>
          <w:tab w:val="left" w:pos="0"/>
        </w:tabs>
        <w:spacing w:after="0" w:line="240" w:lineRule="auto"/>
        <w:ind w:left="0"/>
        <w:rPr>
          <w:b/>
          <w:color w:val="00B050"/>
          <w:sz w:val="36"/>
          <w:szCs w:val="36"/>
          <w:lang w:val="cy-GB"/>
        </w:rPr>
      </w:pPr>
    </w:p>
    <w:p w14:paraId="7B39B25C" w14:textId="12766AD3" w:rsidR="006513DA" w:rsidRPr="00C5053C" w:rsidRDefault="00E1361E" w:rsidP="00B57982">
      <w:pPr>
        <w:pStyle w:val="ListParagraph"/>
        <w:tabs>
          <w:tab w:val="left" w:pos="0"/>
        </w:tabs>
        <w:spacing w:after="0"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C5053C">
        <w:rPr>
          <w:b/>
          <w:color w:val="00B050"/>
          <w:sz w:val="36"/>
          <w:szCs w:val="36"/>
          <w:lang w:val="cy-GB"/>
        </w:rPr>
        <w:t>Defnyddio’r rhyngrwyd</w:t>
      </w:r>
    </w:p>
    <w:p w14:paraId="6F7C76B2" w14:textId="77777777" w:rsidR="006513DA" w:rsidRPr="003A4CDB" w:rsidRDefault="006513DA" w:rsidP="00B57982">
      <w:pPr>
        <w:pStyle w:val="ListParagraph"/>
        <w:tabs>
          <w:tab w:val="left" w:pos="0"/>
        </w:tabs>
        <w:spacing w:after="0" w:line="240" w:lineRule="auto"/>
        <w:ind w:left="0"/>
        <w:rPr>
          <w:b/>
          <w:sz w:val="32"/>
          <w:szCs w:val="22"/>
          <w:lang w:val="cy-GB"/>
        </w:rPr>
      </w:pPr>
    </w:p>
    <w:p w14:paraId="14E26D7F" w14:textId="2F77335A" w:rsidR="006513DA" w:rsidRPr="00C5053C" w:rsidRDefault="00E1361E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7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 xml:space="preserve">25 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>o’r brif ddogfen.</w:t>
      </w:r>
    </w:p>
    <w:p w14:paraId="4D8F6B17" w14:textId="77777777" w:rsidR="006513DA" w:rsidRPr="003A4CDB" w:rsidRDefault="006513DA" w:rsidP="006202CE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  <w:lang w:val="cy-GB"/>
        </w:rPr>
      </w:pPr>
    </w:p>
    <w:p w14:paraId="120C35EA" w14:textId="110E7A21" w:rsidR="006513DA" w:rsidRDefault="006513DA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a) </w:t>
      </w:r>
      <w:r w:rsidR="00E1361E" w:rsidRPr="003A4CDB">
        <w:rPr>
          <w:b/>
          <w:sz w:val="32"/>
          <w:szCs w:val="22"/>
          <w:lang w:val="cy-GB"/>
        </w:rPr>
        <w:t xml:space="preserve">Beth rydyn </w:t>
      </w:r>
      <w:proofErr w:type="spellStart"/>
      <w:r w:rsidR="00E1361E" w:rsidRPr="003A4CDB">
        <w:rPr>
          <w:b/>
          <w:sz w:val="32"/>
          <w:szCs w:val="22"/>
          <w:lang w:val="cy-GB"/>
        </w:rPr>
        <w:t>ni’n</w:t>
      </w:r>
      <w:proofErr w:type="spellEnd"/>
      <w:r w:rsidR="00E1361E" w:rsidRPr="003A4CDB">
        <w:rPr>
          <w:b/>
          <w:sz w:val="32"/>
          <w:szCs w:val="22"/>
          <w:lang w:val="cy-GB"/>
        </w:rPr>
        <w:t xml:space="preserve"> gallu ei wneud i helpu rhagor o bobl i ddefnyddi</w:t>
      </w:r>
      <w:r w:rsidR="005701D1" w:rsidRPr="003A4CDB">
        <w:rPr>
          <w:b/>
          <w:sz w:val="32"/>
          <w:szCs w:val="22"/>
          <w:lang w:val="cy-GB"/>
        </w:rPr>
        <w:t>o</w:t>
      </w:r>
      <w:r w:rsidR="00E1361E" w:rsidRPr="003A4CDB">
        <w:rPr>
          <w:b/>
          <w:sz w:val="32"/>
          <w:szCs w:val="22"/>
          <w:lang w:val="cy-GB"/>
        </w:rPr>
        <w:t xml:space="preserve"> </w:t>
      </w:r>
      <w:proofErr w:type="spellStart"/>
      <w:r w:rsidR="00E1361E" w:rsidRPr="003A4CDB">
        <w:rPr>
          <w:b/>
          <w:sz w:val="32"/>
          <w:szCs w:val="22"/>
          <w:lang w:val="cy-GB"/>
        </w:rPr>
        <w:t>cyfrifaduron</w:t>
      </w:r>
      <w:proofErr w:type="spellEnd"/>
      <w:r w:rsidR="00E1361E" w:rsidRPr="003A4CDB">
        <w:rPr>
          <w:b/>
          <w:sz w:val="32"/>
          <w:szCs w:val="22"/>
          <w:lang w:val="cy-GB"/>
        </w:rPr>
        <w:t xml:space="preserve"> a’r rhyngrwyd</w:t>
      </w:r>
      <w:r w:rsidRPr="003A4CDB">
        <w:rPr>
          <w:b/>
          <w:sz w:val="32"/>
          <w:szCs w:val="22"/>
          <w:lang w:val="cy-GB"/>
        </w:rPr>
        <w:t xml:space="preserve">? </w:t>
      </w:r>
    </w:p>
    <w:p w14:paraId="7E0DE2E9" w14:textId="77777777" w:rsidR="00B57982" w:rsidRPr="00B57982" w:rsidRDefault="00B57982" w:rsidP="00B57982">
      <w:pPr>
        <w:pStyle w:val="ListParagraph"/>
        <w:spacing w:line="240" w:lineRule="auto"/>
        <w:ind w:left="567"/>
        <w:rPr>
          <w:b/>
          <w:sz w:val="24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3A4CDB" w14:paraId="01740A12" w14:textId="77777777" w:rsidTr="00B57982">
        <w:trPr>
          <w:trHeight w:val="3413"/>
        </w:trPr>
        <w:tc>
          <w:tcPr>
            <w:tcW w:w="8505" w:type="dxa"/>
          </w:tcPr>
          <w:p w14:paraId="797CFC57" w14:textId="77777777" w:rsidR="006513DA" w:rsidRPr="003A4CDB" w:rsidRDefault="006513DA" w:rsidP="006202CE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AE9877F" w14:textId="77777777" w:rsidR="006513DA" w:rsidRPr="003A4CDB" w:rsidRDefault="006513DA" w:rsidP="006202CE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BFFF092" w14:textId="77777777" w:rsidR="006513DA" w:rsidRPr="003A4CDB" w:rsidRDefault="006513DA" w:rsidP="006202CE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4BCFE49" w14:textId="77777777" w:rsidR="006513DA" w:rsidRPr="003A4CDB" w:rsidRDefault="006513DA" w:rsidP="006202CE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7B92924A" w14:textId="736FFC7B" w:rsidR="006513DA" w:rsidRPr="003A4CDB" w:rsidRDefault="006513DA" w:rsidP="006202CE">
      <w:p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lastRenderedPageBreak/>
        <w:t xml:space="preserve">8. b) </w:t>
      </w:r>
      <w:r w:rsidR="00E1361E" w:rsidRPr="003A4CDB">
        <w:rPr>
          <w:b/>
          <w:sz w:val="32"/>
          <w:szCs w:val="22"/>
          <w:lang w:val="cy-GB"/>
        </w:rPr>
        <w:t xml:space="preserve">Sut rydyn </w:t>
      </w:r>
      <w:proofErr w:type="spellStart"/>
      <w:r w:rsidR="00E1361E" w:rsidRPr="003A4CDB">
        <w:rPr>
          <w:b/>
          <w:sz w:val="32"/>
          <w:szCs w:val="22"/>
          <w:lang w:val="cy-GB"/>
        </w:rPr>
        <w:t>ni’n</w:t>
      </w:r>
      <w:proofErr w:type="spellEnd"/>
      <w:r w:rsidR="00E1361E" w:rsidRPr="003A4CDB">
        <w:rPr>
          <w:b/>
          <w:sz w:val="32"/>
          <w:szCs w:val="22"/>
          <w:lang w:val="cy-GB"/>
        </w:rPr>
        <w:t xml:space="preserve"> gallu gwneud yn siŵr bod pobl yn gallu defnyddio’r rhyngrwyd yn ddiogel</w:t>
      </w:r>
      <w:r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3A4CDB" w14:paraId="0BCA3313" w14:textId="77777777" w:rsidTr="00B57982">
        <w:trPr>
          <w:trHeight w:val="3807"/>
        </w:trPr>
        <w:tc>
          <w:tcPr>
            <w:tcW w:w="8505" w:type="dxa"/>
          </w:tcPr>
          <w:p w14:paraId="410327D4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11BCF1A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2E4DF2E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152AD2B" w14:textId="77777777" w:rsidR="006513DA" w:rsidRPr="003A4CDB" w:rsidRDefault="006513DA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67161B78" w14:textId="77777777" w:rsidR="006513DA" w:rsidRDefault="006513DA" w:rsidP="006202CE">
      <w:pPr>
        <w:tabs>
          <w:tab w:val="left" w:pos="0"/>
        </w:tabs>
        <w:spacing w:line="240" w:lineRule="auto"/>
        <w:rPr>
          <w:b/>
          <w:sz w:val="32"/>
          <w:szCs w:val="22"/>
          <w:lang w:val="cy-GB"/>
        </w:rPr>
      </w:pPr>
    </w:p>
    <w:p w14:paraId="282AB9F0" w14:textId="77777777" w:rsidR="00B57982" w:rsidRPr="003A4CDB" w:rsidRDefault="00B57982" w:rsidP="006202CE">
      <w:pPr>
        <w:tabs>
          <w:tab w:val="left" w:pos="0"/>
        </w:tabs>
        <w:spacing w:line="240" w:lineRule="auto"/>
        <w:rPr>
          <w:b/>
          <w:sz w:val="32"/>
          <w:szCs w:val="22"/>
          <w:lang w:val="cy-GB"/>
        </w:rPr>
      </w:pPr>
    </w:p>
    <w:p w14:paraId="5628B3F1" w14:textId="2A35F93D" w:rsidR="006513DA" w:rsidRPr="00B57982" w:rsidRDefault="00E1361E" w:rsidP="006202CE">
      <w:pPr>
        <w:tabs>
          <w:tab w:val="left" w:pos="0"/>
        </w:tabs>
        <w:spacing w:line="240" w:lineRule="auto"/>
        <w:rPr>
          <w:b/>
          <w:color w:val="00B050"/>
          <w:sz w:val="36"/>
          <w:szCs w:val="36"/>
          <w:lang w:val="cy-GB"/>
        </w:rPr>
      </w:pPr>
      <w:r w:rsidRPr="00B57982">
        <w:rPr>
          <w:b/>
          <w:color w:val="00B050"/>
          <w:sz w:val="36"/>
          <w:szCs w:val="36"/>
          <w:lang w:val="cy-GB"/>
        </w:rPr>
        <w:t>Gofal cymdeithasol</w:t>
      </w:r>
    </w:p>
    <w:p w14:paraId="728C0D39" w14:textId="5585B100" w:rsidR="006513DA" w:rsidRPr="00B57982" w:rsidRDefault="00E1361E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7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25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01E43A66" w14:textId="77777777" w:rsidR="006513DA" w:rsidRPr="003A4CDB" w:rsidRDefault="006513DA" w:rsidP="00B57982">
      <w:pPr>
        <w:tabs>
          <w:tab w:val="left" w:pos="0"/>
        </w:tabs>
        <w:spacing w:after="0" w:line="240" w:lineRule="auto"/>
        <w:rPr>
          <w:sz w:val="32"/>
          <w:szCs w:val="22"/>
          <w:lang w:val="cy-GB"/>
        </w:rPr>
      </w:pPr>
    </w:p>
    <w:p w14:paraId="2BA103BE" w14:textId="0623366B" w:rsidR="006513DA" w:rsidRDefault="00E1361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Ydych </w:t>
      </w:r>
      <w:proofErr w:type="spellStart"/>
      <w:r w:rsidRPr="003A4CDB">
        <w:rPr>
          <w:b/>
          <w:sz w:val="32"/>
          <w:szCs w:val="22"/>
          <w:lang w:val="cy-GB"/>
        </w:rPr>
        <w:t>chi’n</w:t>
      </w:r>
      <w:proofErr w:type="spellEnd"/>
      <w:r w:rsidRPr="003A4CDB">
        <w:rPr>
          <w:b/>
          <w:sz w:val="32"/>
          <w:szCs w:val="22"/>
          <w:lang w:val="cy-GB"/>
        </w:rPr>
        <w:t xml:space="preserve"> gallu dweud wrthyn ni am y ffyrdd y mae gwasanaethau cymdeithasol wedi ceisio helpu pobl sydd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="006513DA" w:rsidRPr="003A4CDB">
        <w:rPr>
          <w:b/>
          <w:sz w:val="32"/>
          <w:szCs w:val="22"/>
          <w:lang w:val="cy-GB"/>
        </w:rPr>
        <w:t>?</w:t>
      </w:r>
    </w:p>
    <w:p w14:paraId="40A7C427" w14:textId="77777777" w:rsidR="00B57982" w:rsidRPr="003A4CDB" w:rsidRDefault="00B57982" w:rsidP="00B57982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4932" w:rsidRPr="003A4CDB" w14:paraId="2B93B481" w14:textId="77777777" w:rsidTr="00B57982">
        <w:trPr>
          <w:trHeight w:val="4223"/>
        </w:trPr>
        <w:tc>
          <w:tcPr>
            <w:tcW w:w="8505" w:type="dxa"/>
          </w:tcPr>
          <w:p w14:paraId="5B195BB4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6DFE466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64A1F5C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4A1BB1A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5C808D75" w14:textId="77777777" w:rsidR="006513DA" w:rsidRPr="003A4CDB" w:rsidRDefault="006513DA" w:rsidP="006202CE">
      <w:pPr>
        <w:pStyle w:val="ListParagraph"/>
        <w:spacing w:line="240" w:lineRule="auto"/>
        <w:ind w:left="567" w:hanging="567"/>
        <w:rPr>
          <w:b/>
          <w:sz w:val="32"/>
          <w:szCs w:val="22"/>
          <w:lang w:val="cy-GB"/>
        </w:rPr>
      </w:pPr>
    </w:p>
    <w:p w14:paraId="4ABF9E1D" w14:textId="7060C145" w:rsidR="006513DA" w:rsidRDefault="00E1361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lastRenderedPageBreak/>
        <w:t>Beth mae gwasanaethau gofal cymdeithasol yn gallu e</w:t>
      </w:r>
      <w:r w:rsidR="005701D1" w:rsidRPr="003A4CDB">
        <w:rPr>
          <w:b/>
          <w:sz w:val="32"/>
          <w:szCs w:val="22"/>
          <w:lang w:val="cy-GB"/>
        </w:rPr>
        <w:t>i</w:t>
      </w:r>
      <w:r w:rsidRPr="003A4CDB">
        <w:rPr>
          <w:b/>
          <w:sz w:val="32"/>
          <w:szCs w:val="22"/>
          <w:lang w:val="cy-GB"/>
        </w:rPr>
        <w:t xml:space="preserve"> wneud i helpu i stopio unigrwydd ac </w:t>
      </w:r>
      <w:proofErr w:type="spellStart"/>
      <w:r w:rsidR="00CB1F8C">
        <w:rPr>
          <w:b/>
          <w:color w:val="0070C0"/>
          <w:sz w:val="32"/>
          <w:szCs w:val="22"/>
          <w:lang w:val="cy-GB"/>
        </w:rPr>
        <w:t>ynysigrwydd</w:t>
      </w:r>
      <w:proofErr w:type="spellEnd"/>
      <w:r w:rsidR="00A80568" w:rsidRPr="003A4CDB">
        <w:rPr>
          <w:b/>
          <w:color w:val="0070C0"/>
          <w:sz w:val="32"/>
          <w:szCs w:val="22"/>
          <w:lang w:val="cy-GB"/>
        </w:rPr>
        <w:t xml:space="preserve"> cymdeithasol</w:t>
      </w:r>
      <w:r w:rsidR="006513DA" w:rsidRPr="003A4CDB">
        <w:rPr>
          <w:b/>
          <w:sz w:val="32"/>
          <w:szCs w:val="22"/>
          <w:lang w:val="cy-GB"/>
        </w:rPr>
        <w:t>?</w:t>
      </w:r>
    </w:p>
    <w:p w14:paraId="1E5052CE" w14:textId="77777777" w:rsidR="00B57982" w:rsidRPr="003A4CDB" w:rsidRDefault="00B57982" w:rsidP="00B57982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4932" w:rsidRPr="003A4CDB" w14:paraId="2B6B1103" w14:textId="77777777" w:rsidTr="00B57982">
        <w:trPr>
          <w:trHeight w:val="3733"/>
        </w:trPr>
        <w:tc>
          <w:tcPr>
            <w:tcW w:w="8505" w:type="dxa"/>
          </w:tcPr>
          <w:p w14:paraId="3421ABDB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ACACAED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0D79BD3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A81AA33" w14:textId="77777777" w:rsidR="00DA4932" w:rsidRPr="003A4CDB" w:rsidRDefault="00DA4932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578798E" w14:textId="77777777" w:rsidR="00DA4932" w:rsidRPr="003A4CDB" w:rsidRDefault="00DA4932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3E0FE2BD" w14:textId="77777777" w:rsidR="00B57982" w:rsidRDefault="00B57982" w:rsidP="006202CE">
      <w:pPr>
        <w:pStyle w:val="ListParagraph"/>
        <w:spacing w:line="240" w:lineRule="auto"/>
        <w:ind w:left="0"/>
        <w:rPr>
          <w:b/>
          <w:color w:val="00B050"/>
          <w:sz w:val="32"/>
          <w:szCs w:val="22"/>
          <w:lang w:val="cy-GB"/>
        </w:rPr>
      </w:pPr>
    </w:p>
    <w:p w14:paraId="39DC11C8" w14:textId="1647481D" w:rsidR="00DA4932" w:rsidRPr="00B57982" w:rsidRDefault="00A80568" w:rsidP="006202CE">
      <w:pPr>
        <w:pStyle w:val="ListParagraph"/>
        <w:spacing w:line="240" w:lineRule="auto"/>
        <w:ind w:left="0"/>
        <w:rPr>
          <w:b/>
          <w:color w:val="00B050"/>
          <w:sz w:val="32"/>
          <w:szCs w:val="22"/>
          <w:lang w:val="cy-GB"/>
        </w:rPr>
      </w:pPr>
      <w:r w:rsidRPr="00B57982">
        <w:rPr>
          <w:b/>
          <w:color w:val="00B050"/>
          <w:sz w:val="32"/>
          <w:szCs w:val="22"/>
          <w:lang w:val="cy-GB"/>
        </w:rPr>
        <w:t>Iechyd</w:t>
      </w:r>
    </w:p>
    <w:p w14:paraId="4AA2ED4A" w14:textId="77777777" w:rsidR="00DA4932" w:rsidRPr="003A4CDB" w:rsidRDefault="00DA4932" w:rsidP="00B57982">
      <w:pPr>
        <w:pStyle w:val="ListParagraph"/>
        <w:spacing w:after="0" w:line="240" w:lineRule="auto"/>
        <w:ind w:left="0"/>
        <w:rPr>
          <w:b/>
          <w:sz w:val="32"/>
          <w:szCs w:val="22"/>
          <w:lang w:val="cy-GB"/>
        </w:rPr>
      </w:pPr>
    </w:p>
    <w:p w14:paraId="345A6729" w14:textId="511B6BB6" w:rsidR="00DA4932" w:rsidRDefault="00A80568" w:rsidP="00B57982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7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26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5E2FA6CD" w14:textId="77777777" w:rsidR="00B57982" w:rsidRPr="00B57982" w:rsidRDefault="00B57982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</w:p>
    <w:p w14:paraId="0B344FD0" w14:textId="517D4AF2" w:rsidR="00DA4932" w:rsidRDefault="00A80568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Beth rydyn </w:t>
      </w:r>
      <w:proofErr w:type="spellStart"/>
      <w:r w:rsidRPr="003A4CDB">
        <w:rPr>
          <w:b/>
          <w:sz w:val="32"/>
          <w:szCs w:val="22"/>
          <w:lang w:val="cy-GB"/>
        </w:rPr>
        <w:t>ni’n</w:t>
      </w:r>
      <w:proofErr w:type="spellEnd"/>
      <w:r w:rsidRPr="003A4CDB">
        <w:rPr>
          <w:b/>
          <w:sz w:val="32"/>
          <w:szCs w:val="22"/>
          <w:lang w:val="cy-GB"/>
        </w:rPr>
        <w:t xml:space="preserve"> gallu ei wneud i gael pobl sydd efallai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="00DA4932" w:rsidRPr="003A4CDB">
        <w:rPr>
          <w:b/>
          <w:color w:val="0070C0"/>
          <w:sz w:val="32"/>
          <w:szCs w:val="22"/>
          <w:lang w:val="cy-GB"/>
        </w:rPr>
        <w:t xml:space="preserve"> </w:t>
      </w:r>
      <w:r w:rsidRPr="003A4CDB">
        <w:rPr>
          <w:b/>
          <w:sz w:val="32"/>
          <w:szCs w:val="22"/>
          <w:lang w:val="cy-GB"/>
        </w:rPr>
        <w:t>i gymr</w:t>
      </w:r>
      <w:r w:rsidR="005701D1" w:rsidRPr="003A4CDB">
        <w:rPr>
          <w:b/>
          <w:sz w:val="32"/>
          <w:szCs w:val="22"/>
          <w:lang w:val="cy-GB"/>
        </w:rPr>
        <w:t>y</w:t>
      </w:r>
      <w:r w:rsidRPr="003A4CDB">
        <w:rPr>
          <w:b/>
          <w:sz w:val="32"/>
          <w:szCs w:val="22"/>
          <w:lang w:val="cy-GB"/>
        </w:rPr>
        <w:t>d rhan mewn grwpiau lleol ac i wneud mwy o ymarfer</w:t>
      </w:r>
      <w:r w:rsidR="00DA4932" w:rsidRPr="003A4CDB">
        <w:rPr>
          <w:b/>
          <w:sz w:val="32"/>
          <w:szCs w:val="22"/>
          <w:lang w:val="cy-GB"/>
        </w:rPr>
        <w:t>?</w:t>
      </w:r>
    </w:p>
    <w:p w14:paraId="0A857CC2" w14:textId="77777777" w:rsidR="00B57982" w:rsidRPr="003A4CDB" w:rsidRDefault="00B57982" w:rsidP="00B57982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007E05" w:rsidRPr="003A4CDB" w14:paraId="685FE450" w14:textId="77777777" w:rsidTr="00B57982">
        <w:trPr>
          <w:trHeight w:val="3828"/>
        </w:trPr>
        <w:tc>
          <w:tcPr>
            <w:tcW w:w="8505" w:type="dxa"/>
          </w:tcPr>
          <w:p w14:paraId="70E68FB6" w14:textId="77777777" w:rsidR="00007E05" w:rsidRPr="003A4CDB" w:rsidRDefault="00007E0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8243F50" w14:textId="77777777" w:rsidR="00007E05" w:rsidRPr="003A4CDB" w:rsidRDefault="00007E0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19DC632" w14:textId="77777777" w:rsidR="00007E05" w:rsidRPr="003A4CDB" w:rsidRDefault="00007E0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CC90F62" w14:textId="77777777" w:rsidR="00007E05" w:rsidRPr="003A4CDB" w:rsidRDefault="00007E0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1C6C1DE" w14:textId="77777777" w:rsidR="00007E05" w:rsidRPr="003A4CDB" w:rsidRDefault="00007E05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010839EB" w14:textId="0AC47D19" w:rsidR="00007E05" w:rsidRPr="00B57982" w:rsidRDefault="00A80568" w:rsidP="006202CE">
      <w:pPr>
        <w:pStyle w:val="ListParagraph"/>
        <w:spacing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B57982">
        <w:rPr>
          <w:b/>
          <w:color w:val="00B050"/>
          <w:sz w:val="36"/>
          <w:szCs w:val="36"/>
          <w:lang w:val="cy-GB"/>
        </w:rPr>
        <w:lastRenderedPageBreak/>
        <w:t>Iechyd meddwl</w:t>
      </w:r>
    </w:p>
    <w:p w14:paraId="33A29ECD" w14:textId="77777777" w:rsidR="00007E05" w:rsidRPr="003A4CDB" w:rsidRDefault="00007E05" w:rsidP="00B57982">
      <w:pPr>
        <w:pStyle w:val="ListParagraph"/>
        <w:spacing w:after="0" w:line="240" w:lineRule="auto"/>
        <w:ind w:left="0"/>
        <w:rPr>
          <w:b/>
          <w:sz w:val="32"/>
          <w:szCs w:val="22"/>
          <w:lang w:val="cy-GB"/>
        </w:rPr>
      </w:pPr>
    </w:p>
    <w:p w14:paraId="3A80557A" w14:textId="79494D76" w:rsidR="00A80568" w:rsidRPr="003A4CDB" w:rsidRDefault="00A80568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7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27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68948448" w14:textId="77777777" w:rsidR="00007E05" w:rsidRPr="003A4CDB" w:rsidRDefault="00007E05" w:rsidP="006202CE">
      <w:pPr>
        <w:pStyle w:val="ListParagraph"/>
        <w:spacing w:line="240" w:lineRule="auto"/>
        <w:ind w:left="0"/>
        <w:rPr>
          <w:sz w:val="32"/>
          <w:szCs w:val="22"/>
          <w:lang w:val="cy-GB"/>
        </w:rPr>
      </w:pPr>
    </w:p>
    <w:p w14:paraId="24A3BC27" w14:textId="1312CB44" w:rsidR="00007E05" w:rsidRDefault="00A80568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Sut mae gwasanaethau iechyd yn gallu gwneud mwy i helpu i stopio unigrwydd ac </w:t>
      </w:r>
      <w:proofErr w:type="spellStart"/>
      <w:r w:rsidR="00CB1F8C">
        <w:rPr>
          <w:b/>
          <w:color w:val="0070C0"/>
          <w:sz w:val="32"/>
          <w:szCs w:val="22"/>
          <w:lang w:val="cy-GB"/>
        </w:rPr>
        <w:t>ynysigrwydd</w:t>
      </w:r>
      <w:proofErr w:type="spellEnd"/>
      <w:r w:rsidRPr="003A4CDB">
        <w:rPr>
          <w:b/>
          <w:color w:val="0070C0"/>
          <w:sz w:val="32"/>
          <w:szCs w:val="22"/>
          <w:lang w:val="cy-GB"/>
        </w:rPr>
        <w:t xml:space="preserve"> cymdeithasol</w:t>
      </w:r>
      <w:r w:rsidR="00007E05" w:rsidRPr="003A4CDB">
        <w:rPr>
          <w:b/>
          <w:sz w:val="32"/>
          <w:szCs w:val="22"/>
          <w:lang w:val="cy-GB"/>
        </w:rPr>
        <w:t>?</w:t>
      </w:r>
    </w:p>
    <w:p w14:paraId="04CD0E61" w14:textId="77777777" w:rsidR="00B57982" w:rsidRPr="003A4CDB" w:rsidRDefault="00B57982" w:rsidP="00B57982">
      <w:pPr>
        <w:pStyle w:val="ListParagraph"/>
        <w:spacing w:after="0"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C90910" w:rsidRPr="003A4CDB" w14:paraId="68EF2D93" w14:textId="77777777" w:rsidTr="00B57982">
        <w:trPr>
          <w:trHeight w:val="3875"/>
        </w:trPr>
        <w:tc>
          <w:tcPr>
            <w:tcW w:w="8505" w:type="dxa"/>
          </w:tcPr>
          <w:p w14:paraId="3875E069" w14:textId="77777777" w:rsidR="00C90910" w:rsidRPr="003A4CDB" w:rsidRDefault="00C90910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D2EF77C" w14:textId="77777777" w:rsidR="00C90910" w:rsidRPr="003A4CDB" w:rsidRDefault="00C90910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DD913A2" w14:textId="77777777" w:rsidR="00C90910" w:rsidRPr="003A4CDB" w:rsidRDefault="00C90910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BD3018B" w14:textId="77777777" w:rsidR="00C90910" w:rsidRPr="003A4CDB" w:rsidRDefault="00C90910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AB458D0" w14:textId="77777777" w:rsidR="00C90910" w:rsidRPr="003A4CDB" w:rsidRDefault="00C90910" w:rsidP="00B57982">
      <w:pPr>
        <w:pStyle w:val="ListParagraph"/>
        <w:spacing w:after="0" w:line="240" w:lineRule="auto"/>
        <w:ind w:left="567"/>
        <w:rPr>
          <w:b/>
          <w:sz w:val="32"/>
          <w:szCs w:val="22"/>
          <w:lang w:val="cy-GB"/>
        </w:rPr>
      </w:pPr>
    </w:p>
    <w:p w14:paraId="49AD40BB" w14:textId="77777777" w:rsidR="00B57982" w:rsidRPr="00B57982" w:rsidRDefault="00B57982" w:rsidP="006202CE">
      <w:pPr>
        <w:pStyle w:val="ListParagraph"/>
        <w:spacing w:line="240" w:lineRule="auto"/>
        <w:ind w:left="0"/>
        <w:rPr>
          <w:b/>
          <w:color w:val="00B050"/>
          <w:szCs w:val="36"/>
          <w:lang w:val="cy-GB"/>
        </w:rPr>
      </w:pPr>
    </w:p>
    <w:p w14:paraId="33BFF96E" w14:textId="62A59D0E" w:rsidR="00C90910" w:rsidRPr="00B57982" w:rsidRDefault="00E97F8E" w:rsidP="006202CE">
      <w:pPr>
        <w:pStyle w:val="ListParagraph"/>
        <w:spacing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B57982">
        <w:rPr>
          <w:b/>
          <w:color w:val="00B050"/>
          <w:sz w:val="36"/>
          <w:szCs w:val="36"/>
          <w:lang w:val="cy-GB"/>
        </w:rPr>
        <w:t>Gwirfoddoli</w:t>
      </w:r>
    </w:p>
    <w:p w14:paraId="66D0D0F1" w14:textId="77777777" w:rsidR="00C90910" w:rsidRPr="003A4CDB" w:rsidRDefault="00C90910" w:rsidP="00B57982">
      <w:pPr>
        <w:pStyle w:val="ListParagraph"/>
        <w:spacing w:after="0" w:line="240" w:lineRule="auto"/>
        <w:ind w:left="0"/>
        <w:rPr>
          <w:b/>
          <w:sz w:val="32"/>
          <w:szCs w:val="22"/>
          <w:lang w:val="cy-GB"/>
        </w:rPr>
      </w:pPr>
    </w:p>
    <w:p w14:paraId="53FA30D3" w14:textId="5CCC5FA4" w:rsidR="00E97F8E" w:rsidRPr="003A4CDB" w:rsidRDefault="00E97F8E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7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28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57FE0BDD" w14:textId="77777777" w:rsidR="00C90910" w:rsidRPr="003A4CDB" w:rsidRDefault="00C90910" w:rsidP="006202CE">
      <w:pPr>
        <w:pStyle w:val="ListParagraph"/>
        <w:spacing w:line="240" w:lineRule="auto"/>
        <w:ind w:left="0"/>
        <w:rPr>
          <w:b/>
          <w:sz w:val="32"/>
          <w:szCs w:val="22"/>
          <w:lang w:val="cy-GB"/>
        </w:rPr>
      </w:pPr>
    </w:p>
    <w:p w14:paraId="481A0A4E" w14:textId="4F491839" w:rsidR="00C90910" w:rsidRPr="003A4CDB" w:rsidRDefault="00E97F8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Beth mae Llywodraeth Cymru yn gallu ei wneud i gael mwy o bobl i </w:t>
      </w:r>
      <w:r w:rsidRPr="003A4CDB">
        <w:rPr>
          <w:b/>
          <w:color w:val="0070C0"/>
          <w:sz w:val="32"/>
          <w:szCs w:val="22"/>
          <w:lang w:val="cy-GB"/>
        </w:rPr>
        <w:t>wirfoddoli</w:t>
      </w:r>
      <w:r w:rsidR="00C90910"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3A4CDB" w14:paraId="2CE425AE" w14:textId="77777777" w:rsidTr="00B57982">
        <w:trPr>
          <w:trHeight w:val="3701"/>
        </w:trPr>
        <w:tc>
          <w:tcPr>
            <w:tcW w:w="8505" w:type="dxa"/>
          </w:tcPr>
          <w:p w14:paraId="2A0A3731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4F41902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3704323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4CC4E4A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78651E9" w14:textId="77777777" w:rsidR="00C90910" w:rsidRPr="003A4CDB" w:rsidRDefault="00C90910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07013F59" w14:textId="262D9546" w:rsidR="00C90910" w:rsidRPr="003A4CDB" w:rsidRDefault="00470CB7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a) </w:t>
      </w:r>
      <w:r w:rsidR="00E97F8E" w:rsidRPr="003A4CDB">
        <w:rPr>
          <w:b/>
          <w:sz w:val="32"/>
          <w:szCs w:val="22"/>
          <w:lang w:val="cy-GB"/>
        </w:rPr>
        <w:t xml:space="preserve">Beth mae elusennau a grwpiau cymunedol yn gallu ei wneud i helpu i stopio unigrwydd ac </w:t>
      </w:r>
      <w:proofErr w:type="spellStart"/>
      <w:r w:rsidR="00CB1F8C">
        <w:rPr>
          <w:b/>
          <w:color w:val="0070C0"/>
          <w:sz w:val="32"/>
          <w:szCs w:val="22"/>
          <w:lang w:val="cy-GB"/>
        </w:rPr>
        <w:t>ynysigrwydd</w:t>
      </w:r>
      <w:proofErr w:type="spellEnd"/>
      <w:r w:rsidR="00E97F8E" w:rsidRPr="003A4CDB">
        <w:rPr>
          <w:b/>
          <w:color w:val="0070C0"/>
          <w:sz w:val="32"/>
          <w:szCs w:val="22"/>
          <w:lang w:val="cy-GB"/>
        </w:rPr>
        <w:t xml:space="preserve"> cymdeithasol</w:t>
      </w:r>
      <w:r w:rsidR="00E97F8E"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3A4CDB" w14:paraId="29FC2E7F" w14:textId="77777777" w:rsidTr="00E1361E">
        <w:trPr>
          <w:trHeight w:val="5373"/>
        </w:trPr>
        <w:tc>
          <w:tcPr>
            <w:tcW w:w="8505" w:type="dxa"/>
          </w:tcPr>
          <w:p w14:paraId="55E7FBCB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FB37902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3360888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AF23C33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A9079EE" w14:textId="77777777" w:rsidR="00C90910" w:rsidRPr="003A4CDB" w:rsidRDefault="00C90910" w:rsidP="006202CE">
      <w:pPr>
        <w:pStyle w:val="ListParagraph"/>
        <w:spacing w:line="240" w:lineRule="auto"/>
        <w:rPr>
          <w:b/>
          <w:sz w:val="32"/>
          <w:szCs w:val="22"/>
          <w:lang w:val="cy-GB"/>
        </w:rPr>
      </w:pPr>
    </w:p>
    <w:p w14:paraId="23A2775B" w14:textId="77777777" w:rsidR="00C90910" w:rsidRPr="003A4CDB" w:rsidRDefault="00C90910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2AC99402" w14:textId="1F21EAD1" w:rsidR="00C90910" w:rsidRPr="00B57982" w:rsidRDefault="00470CB7" w:rsidP="00B57982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B57982">
        <w:rPr>
          <w:b/>
          <w:sz w:val="32"/>
          <w:szCs w:val="22"/>
          <w:lang w:val="cy-GB"/>
        </w:rPr>
        <w:t xml:space="preserve">b) </w:t>
      </w:r>
      <w:r w:rsidR="00E97F8E" w:rsidRPr="00B57982">
        <w:rPr>
          <w:b/>
          <w:sz w:val="32"/>
          <w:szCs w:val="22"/>
          <w:lang w:val="cy-GB"/>
        </w:rPr>
        <w:t xml:space="preserve">Sut mae Llywodraeth Cymru yn gallu helpu elusennau a grwpiau cymunedol </w:t>
      </w:r>
      <w:r w:rsidR="005701D1" w:rsidRPr="00B57982">
        <w:rPr>
          <w:b/>
          <w:sz w:val="32"/>
          <w:szCs w:val="22"/>
          <w:lang w:val="cy-GB"/>
        </w:rPr>
        <w:t>i</w:t>
      </w:r>
      <w:r w:rsidR="00E97F8E" w:rsidRPr="00B57982">
        <w:rPr>
          <w:b/>
          <w:sz w:val="32"/>
          <w:szCs w:val="22"/>
          <w:lang w:val="cy-GB"/>
        </w:rPr>
        <w:t xml:space="preserve"> wneud hyn</w:t>
      </w:r>
      <w:r w:rsidR="00C90910" w:rsidRPr="00B57982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3A4CDB" w14:paraId="0A24ECC1" w14:textId="77777777" w:rsidTr="00E1361E">
        <w:trPr>
          <w:trHeight w:val="5373"/>
        </w:trPr>
        <w:tc>
          <w:tcPr>
            <w:tcW w:w="8505" w:type="dxa"/>
          </w:tcPr>
          <w:p w14:paraId="123FE22D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7D49CD5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29171F7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0CE01B9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72E7AF1B" w14:textId="25D2BA23" w:rsidR="00470CB7" w:rsidRPr="00B57982" w:rsidRDefault="00E97F8E" w:rsidP="00B57982">
      <w:pPr>
        <w:pStyle w:val="ListParagraph"/>
        <w:spacing w:after="0"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B57982">
        <w:rPr>
          <w:b/>
          <w:color w:val="00B050"/>
          <w:sz w:val="36"/>
          <w:szCs w:val="36"/>
          <w:lang w:val="cy-GB"/>
        </w:rPr>
        <w:t>Sgiliau a swyddi</w:t>
      </w:r>
    </w:p>
    <w:p w14:paraId="3D3582EA" w14:textId="77777777" w:rsidR="00470CB7" w:rsidRPr="00B57982" w:rsidRDefault="00470CB7" w:rsidP="00B57982">
      <w:pPr>
        <w:spacing w:after="0" w:line="240" w:lineRule="auto"/>
        <w:rPr>
          <w:b/>
          <w:sz w:val="22"/>
          <w:szCs w:val="22"/>
          <w:lang w:val="cy-GB"/>
        </w:rPr>
      </w:pPr>
    </w:p>
    <w:p w14:paraId="246B803C" w14:textId="02A187BD" w:rsidR="00470CB7" w:rsidRDefault="00E97F8E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7 ar dudalen 30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4829A2D3" w14:textId="77777777" w:rsidR="00B57982" w:rsidRPr="00B57982" w:rsidRDefault="00B57982" w:rsidP="00B57982">
      <w:pPr>
        <w:spacing w:after="160" w:line="240" w:lineRule="auto"/>
        <w:rPr>
          <w:rFonts w:eastAsia="Calibri" w:cs="Times New Roman"/>
          <w:color w:val="002060"/>
          <w:sz w:val="22"/>
          <w:szCs w:val="32"/>
          <w:lang w:val="cy-GB"/>
        </w:rPr>
      </w:pPr>
    </w:p>
    <w:p w14:paraId="4B23329F" w14:textId="32A33F22" w:rsidR="00C90910" w:rsidRPr="003A4CDB" w:rsidRDefault="00E97F8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Beth mae cyflogwyr a chwmnïau yn gallu ei wneud i helpu i stopio unigrwydd ac </w:t>
      </w:r>
      <w:proofErr w:type="spellStart"/>
      <w:r w:rsidR="00CB1F8C">
        <w:rPr>
          <w:b/>
          <w:color w:val="0070C0"/>
          <w:sz w:val="32"/>
          <w:szCs w:val="22"/>
          <w:lang w:val="cy-GB"/>
        </w:rPr>
        <w:t>ynysigrwydd</w:t>
      </w:r>
      <w:proofErr w:type="spellEnd"/>
      <w:r w:rsidRPr="003A4CDB">
        <w:rPr>
          <w:b/>
          <w:color w:val="0070C0"/>
          <w:sz w:val="32"/>
          <w:szCs w:val="22"/>
          <w:lang w:val="cy-GB"/>
        </w:rPr>
        <w:t xml:space="preserve"> cymdeithasol</w:t>
      </w:r>
      <w:r w:rsidR="00470CB7"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3A4CDB" w14:paraId="1FE4AF34" w14:textId="77777777" w:rsidTr="00B57982">
        <w:trPr>
          <w:trHeight w:val="4164"/>
        </w:trPr>
        <w:tc>
          <w:tcPr>
            <w:tcW w:w="8505" w:type="dxa"/>
          </w:tcPr>
          <w:p w14:paraId="2059D9C7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2045CDE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C6B859D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3F1D77C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23221ACF" w14:textId="77777777" w:rsidR="00470CB7" w:rsidRPr="003A4CDB" w:rsidRDefault="00470CB7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45FAD33B" w14:textId="77777777" w:rsidR="00B57982" w:rsidRDefault="00B57982" w:rsidP="006202CE">
      <w:pPr>
        <w:pStyle w:val="ListParagraph"/>
        <w:spacing w:line="240" w:lineRule="auto"/>
        <w:ind w:left="0"/>
        <w:rPr>
          <w:b/>
          <w:color w:val="00B050"/>
          <w:sz w:val="36"/>
          <w:szCs w:val="36"/>
          <w:lang w:val="cy-GB"/>
        </w:rPr>
      </w:pPr>
    </w:p>
    <w:p w14:paraId="6E6B4486" w14:textId="68B4D36C" w:rsidR="00470CB7" w:rsidRPr="00B57982" w:rsidRDefault="00E97F8E" w:rsidP="006202CE">
      <w:pPr>
        <w:pStyle w:val="ListParagraph"/>
        <w:spacing w:line="240" w:lineRule="auto"/>
        <w:ind w:left="0"/>
        <w:rPr>
          <w:b/>
          <w:color w:val="00B050"/>
          <w:sz w:val="36"/>
          <w:szCs w:val="36"/>
          <w:lang w:val="cy-GB"/>
        </w:rPr>
      </w:pPr>
      <w:r w:rsidRPr="00B57982">
        <w:rPr>
          <w:b/>
          <w:color w:val="00B050"/>
          <w:sz w:val="36"/>
          <w:szCs w:val="36"/>
          <w:lang w:val="cy-GB"/>
        </w:rPr>
        <w:t>Tlodi</w:t>
      </w:r>
    </w:p>
    <w:p w14:paraId="2430B3E7" w14:textId="77777777" w:rsidR="003518C4" w:rsidRPr="00B57982" w:rsidRDefault="003518C4" w:rsidP="00B57982">
      <w:pPr>
        <w:pStyle w:val="ListParagraph"/>
        <w:spacing w:after="0" w:line="240" w:lineRule="auto"/>
        <w:ind w:left="0"/>
        <w:rPr>
          <w:b/>
          <w:sz w:val="22"/>
          <w:szCs w:val="36"/>
          <w:lang w:val="cy-GB"/>
        </w:rPr>
      </w:pPr>
    </w:p>
    <w:p w14:paraId="35FDCD82" w14:textId="7693F6D4" w:rsidR="00E97F8E" w:rsidRPr="003A4CDB" w:rsidRDefault="00E97F8E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lastRenderedPageBreak/>
        <w:t xml:space="preserve">Edrychwch ar adran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 xml:space="preserve">7 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B57982">
        <w:rPr>
          <w:rFonts w:eastAsia="Calibri" w:cs="Times New Roman"/>
          <w:color w:val="002060"/>
          <w:sz w:val="32"/>
          <w:szCs w:val="32"/>
          <w:lang w:val="cy-GB"/>
        </w:rPr>
        <w:t>31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720E2ECD" w14:textId="77777777" w:rsidR="00470CB7" w:rsidRPr="00B57982" w:rsidRDefault="00470CB7" w:rsidP="00B57982">
      <w:pPr>
        <w:pStyle w:val="ListParagraph"/>
        <w:spacing w:after="0" w:line="240" w:lineRule="auto"/>
        <w:ind w:left="567"/>
        <w:rPr>
          <w:b/>
          <w:sz w:val="22"/>
          <w:szCs w:val="22"/>
          <w:lang w:val="cy-GB"/>
        </w:rPr>
      </w:pPr>
    </w:p>
    <w:p w14:paraId="25266948" w14:textId="77A97CC6" w:rsidR="00470CB7" w:rsidRPr="003A4CDB" w:rsidRDefault="00E97F8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Beth mae Llywodraeth Cymru yn gallu ei wneud i helpu pobl sydd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="00470CB7" w:rsidRPr="003A4CDB">
        <w:rPr>
          <w:b/>
          <w:color w:val="0070C0"/>
          <w:sz w:val="32"/>
          <w:szCs w:val="22"/>
          <w:lang w:val="cy-GB"/>
        </w:rPr>
        <w:t xml:space="preserve"> </w:t>
      </w:r>
      <w:r w:rsidRPr="003A4CDB">
        <w:rPr>
          <w:b/>
          <w:sz w:val="32"/>
          <w:szCs w:val="22"/>
          <w:lang w:val="cy-GB"/>
        </w:rPr>
        <w:t xml:space="preserve">oherwydd </w:t>
      </w:r>
      <w:r w:rsidRPr="003A4CDB">
        <w:rPr>
          <w:b/>
          <w:color w:val="0070C0"/>
          <w:sz w:val="32"/>
          <w:szCs w:val="22"/>
          <w:lang w:val="cy-GB"/>
        </w:rPr>
        <w:t>tlodi</w:t>
      </w:r>
      <w:r w:rsidR="00470CB7"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3A4CDB" w14:paraId="4BAB7D45" w14:textId="77777777" w:rsidTr="00B57982">
        <w:trPr>
          <w:trHeight w:val="3828"/>
        </w:trPr>
        <w:tc>
          <w:tcPr>
            <w:tcW w:w="8425" w:type="dxa"/>
          </w:tcPr>
          <w:p w14:paraId="4DA1BDE8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0FF4373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BCB6845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56C0291" w14:textId="77777777" w:rsidR="00470CB7" w:rsidRPr="003A4CDB" w:rsidRDefault="00470CB7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7697D9D3" w14:textId="1D5C008E" w:rsidR="00B57982" w:rsidRPr="00342E3D" w:rsidRDefault="00690A9E" w:rsidP="00B57982">
      <w:pPr>
        <w:pStyle w:val="ListParagraph"/>
        <w:spacing w:line="240" w:lineRule="auto"/>
        <w:ind w:left="0"/>
        <w:rPr>
          <w:b/>
          <w:color w:val="00B050"/>
          <w:sz w:val="36"/>
          <w:szCs w:val="22"/>
        </w:rPr>
      </w:pPr>
      <w:proofErr w:type="spellStart"/>
      <w:r w:rsidRPr="00690A9E">
        <w:rPr>
          <w:b/>
          <w:color w:val="00B050"/>
          <w:sz w:val="36"/>
          <w:szCs w:val="22"/>
        </w:rPr>
        <w:t>Lle</w:t>
      </w:r>
      <w:proofErr w:type="spellEnd"/>
      <w:r w:rsidRPr="00690A9E">
        <w:rPr>
          <w:b/>
          <w:color w:val="00B050"/>
          <w:sz w:val="36"/>
          <w:szCs w:val="22"/>
        </w:rPr>
        <w:t xml:space="preserve"> </w:t>
      </w:r>
      <w:proofErr w:type="spellStart"/>
      <w:r w:rsidRPr="00690A9E">
        <w:rPr>
          <w:b/>
          <w:color w:val="00B050"/>
          <w:sz w:val="36"/>
          <w:szCs w:val="22"/>
        </w:rPr>
        <w:t>rydych</w:t>
      </w:r>
      <w:proofErr w:type="spellEnd"/>
      <w:r w:rsidRPr="00690A9E">
        <w:rPr>
          <w:b/>
          <w:color w:val="00B050"/>
          <w:sz w:val="36"/>
          <w:szCs w:val="22"/>
        </w:rPr>
        <w:t xml:space="preserve"> </w:t>
      </w:r>
      <w:proofErr w:type="spellStart"/>
      <w:r w:rsidRPr="00690A9E">
        <w:rPr>
          <w:b/>
          <w:color w:val="00B050"/>
          <w:sz w:val="36"/>
          <w:szCs w:val="22"/>
        </w:rPr>
        <w:t>chi'n</w:t>
      </w:r>
      <w:proofErr w:type="spellEnd"/>
      <w:r w:rsidRPr="00690A9E">
        <w:rPr>
          <w:b/>
          <w:color w:val="00B050"/>
          <w:sz w:val="36"/>
          <w:szCs w:val="22"/>
        </w:rPr>
        <w:t xml:space="preserve"> </w:t>
      </w:r>
      <w:proofErr w:type="spellStart"/>
      <w:r w:rsidRPr="00690A9E">
        <w:rPr>
          <w:b/>
          <w:color w:val="00B050"/>
          <w:sz w:val="36"/>
          <w:szCs w:val="22"/>
        </w:rPr>
        <w:t>byw</w:t>
      </w:r>
      <w:proofErr w:type="spellEnd"/>
    </w:p>
    <w:p w14:paraId="3A8C7428" w14:textId="77777777" w:rsidR="00B57982" w:rsidRPr="00F158D2" w:rsidRDefault="00B57982" w:rsidP="00B57982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20"/>
          <w:szCs w:val="22"/>
        </w:rPr>
      </w:pPr>
    </w:p>
    <w:p w14:paraId="40433968" w14:textId="5F6E5418" w:rsidR="00B57982" w:rsidRPr="003A4CDB" w:rsidRDefault="00B57982" w:rsidP="00B57982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>
        <w:rPr>
          <w:rFonts w:eastAsia="Calibri" w:cs="Times New Roman"/>
          <w:color w:val="002060"/>
          <w:sz w:val="32"/>
          <w:szCs w:val="32"/>
          <w:lang w:val="cy-GB"/>
        </w:rPr>
        <w:t xml:space="preserve">7 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>
        <w:rPr>
          <w:rFonts w:eastAsia="Calibri" w:cs="Times New Roman"/>
          <w:color w:val="002060"/>
          <w:sz w:val="32"/>
          <w:szCs w:val="32"/>
          <w:lang w:val="cy-GB"/>
        </w:rPr>
        <w:t>3</w:t>
      </w:r>
      <w:r w:rsidR="00342E3D">
        <w:rPr>
          <w:rFonts w:eastAsia="Calibri" w:cs="Times New Roman"/>
          <w:color w:val="002060"/>
          <w:sz w:val="32"/>
          <w:szCs w:val="32"/>
          <w:lang w:val="cy-GB"/>
        </w:rPr>
        <w:t>5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7025BA41" w14:textId="77777777" w:rsidR="00B57982" w:rsidRPr="00F158D2" w:rsidRDefault="00B57982" w:rsidP="00B57982">
      <w:pPr>
        <w:pStyle w:val="ListParagraph"/>
        <w:spacing w:line="240" w:lineRule="auto"/>
        <w:ind w:left="567"/>
        <w:rPr>
          <w:b/>
          <w:sz w:val="24"/>
          <w:szCs w:val="22"/>
        </w:rPr>
      </w:pPr>
    </w:p>
    <w:p w14:paraId="72674194" w14:textId="65C1B8A7" w:rsidR="00B57982" w:rsidRDefault="00B57982" w:rsidP="00B57982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32"/>
        </w:rPr>
      </w:pPr>
      <w:r w:rsidRPr="00B57982">
        <w:rPr>
          <w:b/>
          <w:sz w:val="32"/>
          <w:szCs w:val="32"/>
        </w:rPr>
        <w:t xml:space="preserve">Beth </w:t>
      </w:r>
      <w:proofErr w:type="spellStart"/>
      <w:r w:rsidRPr="00B57982">
        <w:rPr>
          <w:b/>
          <w:sz w:val="32"/>
          <w:szCs w:val="32"/>
        </w:rPr>
        <w:t>arall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rydyn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ni'n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gallu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ei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wneud</w:t>
      </w:r>
      <w:proofErr w:type="spellEnd"/>
      <w:r w:rsidRPr="00B57982">
        <w:rPr>
          <w:b/>
          <w:sz w:val="32"/>
          <w:szCs w:val="32"/>
        </w:rPr>
        <w:t xml:space="preserve">  </w:t>
      </w:r>
      <w:proofErr w:type="spellStart"/>
      <w:r w:rsidRPr="00B57982">
        <w:rPr>
          <w:b/>
          <w:sz w:val="32"/>
          <w:szCs w:val="32"/>
        </w:rPr>
        <w:t>er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mwyn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gwneud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cymunedau'n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gryfach</w:t>
      </w:r>
      <w:proofErr w:type="spellEnd"/>
      <w:r w:rsidRPr="00B57982">
        <w:rPr>
          <w:b/>
          <w:sz w:val="32"/>
          <w:szCs w:val="32"/>
        </w:rPr>
        <w:t xml:space="preserve">? Ac </w:t>
      </w:r>
      <w:proofErr w:type="spellStart"/>
      <w:r w:rsidRPr="00B57982">
        <w:rPr>
          <w:b/>
          <w:sz w:val="32"/>
          <w:szCs w:val="32"/>
        </w:rPr>
        <w:t>i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gefnogi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cymunedau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i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helpu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i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stopio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pobl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rhag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mynd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yn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unig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neu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Pr="00B57982">
        <w:rPr>
          <w:b/>
          <w:sz w:val="32"/>
          <w:szCs w:val="32"/>
        </w:rPr>
        <w:t>yn</w:t>
      </w:r>
      <w:proofErr w:type="spellEnd"/>
      <w:r w:rsidRPr="00B57982">
        <w:rPr>
          <w:b/>
          <w:sz w:val="32"/>
          <w:szCs w:val="32"/>
        </w:rPr>
        <w:t xml:space="preserve"> </w:t>
      </w:r>
      <w:proofErr w:type="spellStart"/>
      <w:r w:rsidR="00C66D6E">
        <w:rPr>
          <w:b/>
          <w:color w:val="0070C0"/>
          <w:sz w:val="32"/>
          <w:szCs w:val="32"/>
        </w:rPr>
        <w:t>ynysig</w:t>
      </w:r>
      <w:proofErr w:type="spellEnd"/>
      <w:r w:rsidR="00C66D6E">
        <w:rPr>
          <w:b/>
          <w:color w:val="0070C0"/>
          <w:sz w:val="32"/>
          <w:szCs w:val="32"/>
        </w:rPr>
        <w:t xml:space="preserve"> </w:t>
      </w:r>
      <w:proofErr w:type="spellStart"/>
      <w:r w:rsidR="00C66D6E">
        <w:rPr>
          <w:b/>
          <w:color w:val="0070C0"/>
          <w:sz w:val="32"/>
          <w:szCs w:val="32"/>
        </w:rPr>
        <w:t>yn</w:t>
      </w:r>
      <w:proofErr w:type="spellEnd"/>
      <w:r w:rsidR="00C66D6E">
        <w:rPr>
          <w:b/>
          <w:color w:val="0070C0"/>
          <w:sz w:val="32"/>
          <w:szCs w:val="32"/>
        </w:rPr>
        <w:t xml:space="preserve"> </w:t>
      </w:r>
      <w:proofErr w:type="spellStart"/>
      <w:r w:rsidR="00C66D6E">
        <w:rPr>
          <w:b/>
          <w:color w:val="0070C0"/>
          <w:sz w:val="32"/>
          <w:szCs w:val="32"/>
        </w:rPr>
        <w:t>gymdeithasol</w:t>
      </w:r>
      <w:proofErr w:type="spellEnd"/>
      <w:r w:rsidRPr="00B57982">
        <w:rPr>
          <w:b/>
          <w:sz w:val="32"/>
          <w:szCs w:val="32"/>
        </w:rPr>
        <w:t xml:space="preserve">?  </w:t>
      </w:r>
    </w:p>
    <w:p w14:paraId="43FDB067" w14:textId="77777777" w:rsidR="00B57982" w:rsidRPr="00152E75" w:rsidRDefault="00B57982" w:rsidP="00B57982">
      <w:pPr>
        <w:pStyle w:val="ListParagraph"/>
        <w:spacing w:line="240" w:lineRule="auto"/>
        <w:ind w:left="567"/>
        <w:rPr>
          <w:b/>
          <w:sz w:val="32"/>
          <w:szCs w:val="3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B57982" w:rsidRPr="007649FA" w14:paraId="32FA3EBC" w14:textId="77777777" w:rsidTr="00C66D6E">
        <w:trPr>
          <w:trHeight w:val="4426"/>
        </w:trPr>
        <w:tc>
          <w:tcPr>
            <w:tcW w:w="8505" w:type="dxa"/>
          </w:tcPr>
          <w:p w14:paraId="7E4BAF3E" w14:textId="77777777" w:rsidR="00B57982" w:rsidRPr="007649FA" w:rsidRDefault="00B57982" w:rsidP="00C66D6E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88ECDB1" w14:textId="77777777" w:rsidR="00B57982" w:rsidRPr="007649FA" w:rsidRDefault="00B57982" w:rsidP="00C66D6E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975D5FE" w14:textId="77777777" w:rsidR="00B57982" w:rsidRPr="007649FA" w:rsidRDefault="00B57982" w:rsidP="00C66D6E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89F512F" w14:textId="77777777" w:rsidR="00B57982" w:rsidRPr="007649FA" w:rsidRDefault="00B57982" w:rsidP="00C66D6E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1404BB98" w14:textId="77777777" w:rsidR="00B57982" w:rsidRDefault="00B57982" w:rsidP="006202CE">
      <w:pPr>
        <w:pStyle w:val="ListParagraph"/>
        <w:spacing w:line="240" w:lineRule="auto"/>
        <w:ind w:left="0"/>
        <w:rPr>
          <w:b/>
          <w:sz w:val="40"/>
          <w:szCs w:val="40"/>
          <w:lang w:val="cy-GB"/>
        </w:rPr>
      </w:pPr>
    </w:p>
    <w:p w14:paraId="770EF645" w14:textId="77777777" w:rsidR="00B57982" w:rsidRDefault="00B57982">
      <w:pPr>
        <w:rPr>
          <w:b/>
          <w:sz w:val="40"/>
          <w:szCs w:val="40"/>
          <w:lang w:val="cy-GB"/>
        </w:rPr>
      </w:pPr>
      <w:r>
        <w:rPr>
          <w:b/>
          <w:sz w:val="40"/>
          <w:szCs w:val="40"/>
          <w:lang w:val="cy-GB"/>
        </w:rPr>
        <w:br w:type="page"/>
      </w:r>
    </w:p>
    <w:p w14:paraId="2C6DA229" w14:textId="149D7144" w:rsidR="00470CB7" w:rsidRPr="003A4CDB" w:rsidRDefault="00E97F8E" w:rsidP="006202CE">
      <w:pPr>
        <w:pStyle w:val="ListParagraph"/>
        <w:spacing w:line="240" w:lineRule="auto"/>
        <w:ind w:left="0"/>
        <w:rPr>
          <w:b/>
          <w:sz w:val="40"/>
          <w:szCs w:val="40"/>
          <w:lang w:val="cy-GB"/>
        </w:rPr>
      </w:pPr>
      <w:r w:rsidRPr="003A4CDB">
        <w:rPr>
          <w:b/>
          <w:sz w:val="40"/>
          <w:szCs w:val="40"/>
          <w:lang w:val="cy-GB"/>
        </w:rPr>
        <w:lastRenderedPageBreak/>
        <w:t>Ein cynllun</w:t>
      </w:r>
    </w:p>
    <w:p w14:paraId="04F2CC99" w14:textId="77777777" w:rsidR="00470CB7" w:rsidRPr="003A4CDB" w:rsidRDefault="00470CB7" w:rsidP="00342E3D">
      <w:pPr>
        <w:pStyle w:val="ListParagraph"/>
        <w:spacing w:after="0" w:line="240" w:lineRule="auto"/>
        <w:ind w:left="0"/>
        <w:rPr>
          <w:sz w:val="32"/>
          <w:szCs w:val="32"/>
          <w:lang w:val="cy-GB"/>
        </w:rPr>
      </w:pPr>
    </w:p>
    <w:p w14:paraId="7CC507A3" w14:textId="1DD2C408" w:rsidR="00E97F8E" w:rsidRPr="003A4CDB" w:rsidRDefault="00E97F8E" w:rsidP="00342E3D">
      <w:pPr>
        <w:spacing w:after="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Edrychwch ar adran </w:t>
      </w:r>
      <w:r w:rsidR="00342E3D">
        <w:rPr>
          <w:rFonts w:eastAsia="Calibri" w:cs="Times New Roman"/>
          <w:color w:val="002060"/>
          <w:sz w:val="32"/>
          <w:szCs w:val="32"/>
          <w:lang w:val="cy-GB"/>
        </w:rPr>
        <w:t>9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 w:rsidR="00342E3D">
        <w:rPr>
          <w:rFonts w:eastAsia="Calibri" w:cs="Times New Roman"/>
          <w:color w:val="002060"/>
          <w:sz w:val="32"/>
          <w:szCs w:val="32"/>
          <w:lang w:val="cy-GB"/>
        </w:rPr>
        <w:t>38</w:t>
      </w:r>
      <w:r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1A388233" w14:textId="77777777" w:rsidR="00470CB7" w:rsidRPr="003A4CDB" w:rsidRDefault="00470CB7" w:rsidP="006202CE">
      <w:pPr>
        <w:pStyle w:val="ListParagraph"/>
        <w:spacing w:line="240" w:lineRule="auto"/>
        <w:ind w:left="0"/>
        <w:rPr>
          <w:sz w:val="32"/>
          <w:szCs w:val="32"/>
          <w:lang w:val="cy-GB"/>
        </w:rPr>
      </w:pPr>
    </w:p>
    <w:p w14:paraId="04E79681" w14:textId="2814CA48" w:rsidR="00470CB7" w:rsidRDefault="00E97F8E" w:rsidP="006202CE">
      <w:pPr>
        <w:pStyle w:val="ListParagraph"/>
        <w:numPr>
          <w:ilvl w:val="0"/>
          <w:numId w:val="6"/>
        </w:numPr>
        <w:spacing w:after="160" w:line="240" w:lineRule="auto"/>
        <w:ind w:left="567" w:hanging="567"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Ydych </w:t>
      </w:r>
      <w:proofErr w:type="spellStart"/>
      <w:r w:rsidRPr="003A4CDB">
        <w:rPr>
          <w:b/>
          <w:sz w:val="32"/>
          <w:szCs w:val="22"/>
          <w:lang w:val="cy-GB"/>
        </w:rPr>
        <w:t>chi’n</w:t>
      </w:r>
      <w:proofErr w:type="spellEnd"/>
      <w:r w:rsidRPr="003A4CDB">
        <w:rPr>
          <w:b/>
          <w:sz w:val="32"/>
          <w:szCs w:val="22"/>
          <w:lang w:val="cy-GB"/>
        </w:rPr>
        <w:t xml:space="preserve"> cytuno gyda’n cynlluniau</w:t>
      </w:r>
      <w:r w:rsidR="00470CB7" w:rsidRPr="003A4CDB">
        <w:rPr>
          <w:b/>
          <w:sz w:val="32"/>
          <w:szCs w:val="22"/>
          <w:lang w:val="cy-GB"/>
        </w:rPr>
        <w:t xml:space="preserve">? </w:t>
      </w:r>
      <w:r w:rsidRPr="003A4CDB">
        <w:rPr>
          <w:rFonts w:eastAsia="Calibri" w:cs="Times New Roman"/>
          <w:b/>
          <w:sz w:val="32"/>
          <w:szCs w:val="32"/>
          <w:lang w:val="cy-GB"/>
        </w:rPr>
        <w:t>Ticiwch</w:t>
      </w:r>
      <w:r w:rsidR="00BC15F5" w:rsidRPr="003A4CDB">
        <w:rPr>
          <w:rFonts w:eastAsia="Calibri" w:cs="Times New Roman"/>
          <w:b/>
          <w:sz w:val="32"/>
          <w:szCs w:val="32"/>
          <w:lang w:val="cy-GB"/>
        </w:rPr>
        <w:t xml:space="preserve"> 1 b</w:t>
      </w:r>
      <w:r w:rsidRPr="003A4CDB">
        <w:rPr>
          <w:rFonts w:eastAsia="Calibri" w:cs="Times New Roman"/>
          <w:b/>
          <w:sz w:val="32"/>
          <w:szCs w:val="32"/>
          <w:lang w:val="cy-GB"/>
        </w:rPr>
        <w:t>lwch os gwelwch yn dda.</w:t>
      </w:r>
    </w:p>
    <w:p w14:paraId="39B72BB1" w14:textId="77777777" w:rsidR="00342E3D" w:rsidRPr="003A4CDB" w:rsidRDefault="00342E3D" w:rsidP="00342E3D">
      <w:pPr>
        <w:pStyle w:val="ListParagraph"/>
        <w:spacing w:after="0" w:line="240" w:lineRule="auto"/>
        <w:ind w:left="567"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0" w:type="auto"/>
        <w:jc w:val="center"/>
        <w:tblInd w:w="-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"/>
        <w:gridCol w:w="936"/>
        <w:gridCol w:w="1701"/>
        <w:gridCol w:w="1134"/>
        <w:gridCol w:w="1984"/>
        <w:gridCol w:w="1159"/>
      </w:tblGrid>
      <w:tr w:rsidR="00470CB7" w:rsidRPr="003A4CDB" w14:paraId="79E33A22" w14:textId="77777777" w:rsidTr="00342E3D">
        <w:trPr>
          <w:trHeight w:val="569"/>
          <w:jc w:val="center"/>
        </w:trPr>
        <w:tc>
          <w:tcPr>
            <w:tcW w:w="1346" w:type="dxa"/>
            <w:vAlign w:val="center"/>
          </w:tcPr>
          <w:p w14:paraId="43857A47" w14:textId="40A1058C" w:rsidR="00470CB7" w:rsidRPr="003A4CDB" w:rsidRDefault="00E97F8E" w:rsidP="006202C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94346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72B0BE19" w14:textId="77777777" w:rsidR="00470CB7" w:rsidRPr="003A4CDB" w:rsidRDefault="00470CB7" w:rsidP="006202CE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701" w:type="dxa"/>
            <w:vAlign w:val="center"/>
          </w:tcPr>
          <w:p w14:paraId="0179A9CA" w14:textId="7C5E9A15" w:rsidR="00470CB7" w:rsidRPr="003A4CDB" w:rsidRDefault="00E97F8E" w:rsidP="006202CE">
            <w:pPr>
              <w:jc w:val="right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82555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37362A8" w14:textId="77777777" w:rsidR="00470CB7" w:rsidRPr="003A4CDB" w:rsidRDefault="00470CB7" w:rsidP="006202CE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984" w:type="dxa"/>
            <w:vAlign w:val="center"/>
          </w:tcPr>
          <w:p w14:paraId="6C9C8A51" w14:textId="544A09BE" w:rsidR="00470CB7" w:rsidRPr="003A4CDB" w:rsidRDefault="00E97F8E" w:rsidP="006202CE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Dim yn siŵr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836835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9" w:type="dxa"/>
                <w:vAlign w:val="center"/>
              </w:tcPr>
              <w:p w14:paraId="4C732F1D" w14:textId="77777777" w:rsidR="00470CB7" w:rsidRPr="003A4CDB" w:rsidRDefault="00470CB7" w:rsidP="006202CE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1D3A18F3" w14:textId="77777777" w:rsidR="00470CB7" w:rsidRPr="003A4CDB" w:rsidRDefault="00470CB7" w:rsidP="006202CE">
      <w:pPr>
        <w:tabs>
          <w:tab w:val="left" w:pos="5090"/>
        </w:tabs>
        <w:spacing w:after="160" w:line="240" w:lineRule="auto"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ab/>
      </w:r>
    </w:p>
    <w:p w14:paraId="58DBD9A6" w14:textId="01089E89" w:rsidR="00470CB7" w:rsidRPr="003A4CDB" w:rsidRDefault="00E97F8E" w:rsidP="006202CE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 xml:space="preserve">Os ydych wedi ticio Na neu Dim yn siŵr, beth ydych </w:t>
      </w:r>
      <w:proofErr w:type="spellStart"/>
      <w:r w:rsidRPr="003A4CDB">
        <w:rPr>
          <w:rFonts w:eastAsia="Calibri" w:cs="Times New Roman"/>
          <w:b/>
          <w:sz w:val="32"/>
          <w:szCs w:val="32"/>
          <w:lang w:val="cy-GB"/>
        </w:rPr>
        <w:t>chi’n</w:t>
      </w:r>
      <w:proofErr w:type="spellEnd"/>
      <w:r w:rsidRPr="003A4CDB">
        <w:rPr>
          <w:rFonts w:eastAsia="Calibri" w:cs="Times New Roman"/>
          <w:b/>
          <w:sz w:val="32"/>
          <w:szCs w:val="32"/>
          <w:lang w:val="cy-GB"/>
        </w:rPr>
        <w:t xml:space="preserve"> meddwl y dylen ni fod yn ei wneud felly? 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BC15F5" w:rsidRPr="003A4CDB" w14:paraId="10CE2BD2" w14:textId="77777777" w:rsidTr="00342E3D">
        <w:trPr>
          <w:trHeight w:val="2952"/>
        </w:trPr>
        <w:tc>
          <w:tcPr>
            <w:tcW w:w="8505" w:type="dxa"/>
          </w:tcPr>
          <w:p w14:paraId="05399810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D8B60BA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70A7AEA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81A3774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5073C020" w14:textId="77777777" w:rsidR="00BC15F5" w:rsidRPr="00342E3D" w:rsidRDefault="00BC15F5" w:rsidP="00342E3D">
      <w:pPr>
        <w:spacing w:after="0" w:line="240" w:lineRule="auto"/>
        <w:ind w:left="567"/>
        <w:rPr>
          <w:rFonts w:eastAsia="Calibri" w:cs="Times New Roman"/>
          <w:b/>
          <w:sz w:val="22"/>
          <w:szCs w:val="32"/>
          <w:lang w:val="cy-GB"/>
        </w:rPr>
      </w:pPr>
    </w:p>
    <w:p w14:paraId="039E653E" w14:textId="77777777" w:rsidR="00BC15F5" w:rsidRPr="003A4CDB" w:rsidRDefault="00BC15F5" w:rsidP="006202CE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  <w:lang w:val="cy-GB"/>
        </w:rPr>
      </w:pPr>
    </w:p>
    <w:p w14:paraId="6E9EB84A" w14:textId="4D9A90C8" w:rsidR="00470CB7" w:rsidRPr="003A4CDB" w:rsidRDefault="00E97F8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Ydych </w:t>
      </w:r>
      <w:proofErr w:type="spellStart"/>
      <w:r w:rsidRPr="003A4CDB">
        <w:rPr>
          <w:b/>
          <w:sz w:val="32"/>
          <w:szCs w:val="22"/>
          <w:lang w:val="cy-GB"/>
        </w:rPr>
        <w:t>chi’n</w:t>
      </w:r>
      <w:proofErr w:type="spellEnd"/>
      <w:r w:rsidRPr="003A4CDB">
        <w:rPr>
          <w:b/>
          <w:sz w:val="32"/>
          <w:szCs w:val="22"/>
          <w:lang w:val="cy-GB"/>
        </w:rPr>
        <w:t xml:space="preserve"> gwybod am unrhyw waith arall sydd yn cael ei wneud yng Nghymru neu yn unrhyw le arall sydd wedi helpu pobl sydd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="00BC15F5"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BC15F5" w:rsidRPr="003A4CDB" w14:paraId="58E900CF" w14:textId="77777777" w:rsidTr="00342E3D">
        <w:trPr>
          <w:trHeight w:val="3072"/>
        </w:trPr>
        <w:tc>
          <w:tcPr>
            <w:tcW w:w="8505" w:type="dxa"/>
          </w:tcPr>
          <w:p w14:paraId="5A10D4A2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2BA3E77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DFB3F7C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ABF533C" w14:textId="77777777" w:rsidR="00BC15F5" w:rsidRPr="003A4CDB" w:rsidRDefault="00BC15F5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7DD0E122" w14:textId="77777777" w:rsidR="00BC15F5" w:rsidRPr="003A4CDB" w:rsidRDefault="00BC15F5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5159D0AF" w14:textId="4DC7A7DB" w:rsidR="00BC15F5" w:rsidRPr="003A4CDB" w:rsidRDefault="00E97F8E" w:rsidP="006202CE">
      <w:pPr>
        <w:spacing w:after="160" w:line="240" w:lineRule="auto"/>
        <w:rPr>
          <w:rFonts w:eastAsia="Calibri" w:cs="Times New Roman"/>
          <w:b/>
          <w:sz w:val="40"/>
          <w:szCs w:val="40"/>
          <w:lang w:val="cy-GB"/>
        </w:rPr>
      </w:pPr>
      <w:r w:rsidRPr="003A4CDB">
        <w:rPr>
          <w:rFonts w:eastAsia="Calibri" w:cs="Times New Roman"/>
          <w:b/>
          <w:sz w:val="40"/>
          <w:szCs w:val="40"/>
          <w:lang w:val="cy-GB"/>
        </w:rPr>
        <w:lastRenderedPageBreak/>
        <w:t>Darganfod pa mor un</w:t>
      </w:r>
      <w:r w:rsidR="005701D1" w:rsidRPr="003A4CDB">
        <w:rPr>
          <w:rFonts w:eastAsia="Calibri" w:cs="Times New Roman"/>
          <w:b/>
          <w:sz w:val="40"/>
          <w:szCs w:val="40"/>
          <w:lang w:val="cy-GB"/>
        </w:rPr>
        <w:t>i</w:t>
      </w:r>
      <w:r w:rsidRPr="003A4CDB">
        <w:rPr>
          <w:rFonts w:eastAsia="Calibri" w:cs="Times New Roman"/>
          <w:b/>
          <w:sz w:val="40"/>
          <w:szCs w:val="40"/>
          <w:lang w:val="cy-GB"/>
        </w:rPr>
        <w:t>g neu</w:t>
      </w:r>
      <w:r w:rsidR="00BC15F5" w:rsidRPr="003A4CDB">
        <w:rPr>
          <w:rFonts w:eastAsia="Calibri" w:cs="Times New Roman"/>
          <w:b/>
          <w:sz w:val="40"/>
          <w:szCs w:val="40"/>
          <w:lang w:val="cy-GB"/>
        </w:rPr>
        <w:t xml:space="preserve"> </w:t>
      </w:r>
      <w:r w:rsidR="00C66D6E">
        <w:rPr>
          <w:rFonts w:eastAsia="Calibri" w:cs="Times New Roman"/>
          <w:b/>
          <w:color w:val="0070C0"/>
          <w:sz w:val="40"/>
          <w:szCs w:val="40"/>
          <w:lang w:val="cy-GB"/>
        </w:rPr>
        <w:t>ynysig yn gymdeithasol</w:t>
      </w:r>
      <w:r w:rsidR="00BC15F5" w:rsidRPr="003A4CDB">
        <w:rPr>
          <w:rFonts w:eastAsia="Calibri" w:cs="Times New Roman"/>
          <w:b/>
          <w:color w:val="0070C0"/>
          <w:sz w:val="40"/>
          <w:szCs w:val="40"/>
          <w:lang w:val="cy-GB"/>
        </w:rPr>
        <w:t xml:space="preserve"> </w:t>
      </w:r>
      <w:r w:rsidRPr="003A4CDB">
        <w:rPr>
          <w:rFonts w:eastAsia="Calibri" w:cs="Times New Roman"/>
          <w:b/>
          <w:sz w:val="40"/>
          <w:szCs w:val="40"/>
          <w:lang w:val="cy-GB"/>
        </w:rPr>
        <w:t>y mae pobl yng Nghymru</w:t>
      </w:r>
    </w:p>
    <w:p w14:paraId="14607666" w14:textId="77777777" w:rsidR="00342E3D" w:rsidRDefault="00342E3D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</w:p>
    <w:p w14:paraId="6CFDA290" w14:textId="7C991045" w:rsidR="00E97F8E" w:rsidRPr="00342E3D" w:rsidRDefault="00342E3D" w:rsidP="006202CE">
      <w:pPr>
        <w:spacing w:after="160" w:line="240" w:lineRule="auto"/>
        <w:rPr>
          <w:rFonts w:eastAsia="Calibri" w:cs="Times New Roman"/>
          <w:color w:val="002060"/>
          <w:sz w:val="32"/>
          <w:szCs w:val="32"/>
          <w:lang w:val="cy-GB"/>
        </w:rPr>
      </w:pPr>
      <w:r>
        <w:rPr>
          <w:rFonts w:eastAsia="Calibri" w:cs="Times New Roman"/>
          <w:color w:val="002060"/>
          <w:sz w:val="32"/>
          <w:szCs w:val="32"/>
          <w:lang w:val="cy-GB"/>
        </w:rPr>
        <w:t>Edrychwch ar adran 10</w:t>
      </w:r>
      <w:r w:rsidR="00E97F8E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ar dudalen </w:t>
      </w:r>
      <w:r>
        <w:rPr>
          <w:rFonts w:eastAsia="Calibri" w:cs="Times New Roman"/>
          <w:color w:val="002060"/>
          <w:sz w:val="32"/>
          <w:szCs w:val="32"/>
          <w:lang w:val="cy-GB"/>
        </w:rPr>
        <w:t>39</w:t>
      </w:r>
      <w:r w:rsidR="00E97F8E" w:rsidRPr="003A4CDB">
        <w:rPr>
          <w:rFonts w:eastAsia="Calibri" w:cs="Times New Roman"/>
          <w:color w:val="002060"/>
          <w:sz w:val="32"/>
          <w:szCs w:val="32"/>
          <w:lang w:val="cy-GB"/>
        </w:rPr>
        <w:t xml:space="preserve"> o’r brif ddogfen.</w:t>
      </w:r>
    </w:p>
    <w:p w14:paraId="231DEC37" w14:textId="77777777" w:rsidR="00BC15F5" w:rsidRPr="003A4CDB" w:rsidRDefault="00BC15F5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4DFBCE20" w14:textId="510E90A7" w:rsidR="00BC15F5" w:rsidRDefault="00E97F8E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Ydych </w:t>
      </w:r>
      <w:proofErr w:type="spellStart"/>
      <w:r w:rsidRPr="003A4CDB">
        <w:rPr>
          <w:b/>
          <w:sz w:val="32"/>
          <w:szCs w:val="22"/>
          <w:lang w:val="cy-GB"/>
        </w:rPr>
        <w:t>chi’n</w:t>
      </w:r>
      <w:proofErr w:type="spellEnd"/>
      <w:r w:rsidRPr="003A4CDB">
        <w:rPr>
          <w:b/>
          <w:sz w:val="32"/>
          <w:szCs w:val="22"/>
          <w:lang w:val="cy-GB"/>
        </w:rPr>
        <w:t xml:space="preserve"> gwybod am ffyrdd eraill yr ydy</w:t>
      </w:r>
      <w:r w:rsidR="007C7300" w:rsidRPr="003A4CDB">
        <w:rPr>
          <w:b/>
          <w:sz w:val="32"/>
          <w:szCs w:val="22"/>
          <w:lang w:val="cy-GB"/>
        </w:rPr>
        <w:t>n</w:t>
      </w:r>
      <w:r w:rsidRPr="003A4CDB">
        <w:rPr>
          <w:b/>
          <w:sz w:val="32"/>
          <w:szCs w:val="22"/>
          <w:lang w:val="cy-GB"/>
        </w:rPr>
        <w:t xml:space="preserve"> </w:t>
      </w:r>
      <w:proofErr w:type="spellStart"/>
      <w:r w:rsidRPr="003A4CDB">
        <w:rPr>
          <w:b/>
          <w:sz w:val="32"/>
          <w:szCs w:val="22"/>
          <w:lang w:val="cy-GB"/>
        </w:rPr>
        <w:t>ni’n</w:t>
      </w:r>
      <w:proofErr w:type="spellEnd"/>
      <w:r w:rsidRPr="003A4CDB">
        <w:rPr>
          <w:b/>
          <w:sz w:val="32"/>
          <w:szCs w:val="22"/>
          <w:lang w:val="cy-GB"/>
        </w:rPr>
        <w:t xml:space="preserve"> gallu dysgu rhagor am faint o bobl sydd yn unig neu yn </w:t>
      </w:r>
      <w:r w:rsidR="00C66D6E">
        <w:rPr>
          <w:b/>
          <w:color w:val="0070C0"/>
          <w:sz w:val="32"/>
          <w:szCs w:val="22"/>
          <w:lang w:val="cy-GB"/>
        </w:rPr>
        <w:t>ynysig yn gymdeithasol</w:t>
      </w:r>
      <w:r w:rsidR="00BC15F5" w:rsidRPr="003A4CDB">
        <w:rPr>
          <w:b/>
          <w:sz w:val="32"/>
          <w:szCs w:val="22"/>
          <w:lang w:val="cy-GB"/>
        </w:rPr>
        <w:t>?</w:t>
      </w:r>
    </w:p>
    <w:p w14:paraId="177458A2" w14:textId="77777777" w:rsidR="00342E3D" w:rsidRPr="003A4CDB" w:rsidRDefault="00342E3D" w:rsidP="00342E3D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6604" w:rsidRPr="003A4CDB" w14:paraId="4B6D6987" w14:textId="77777777" w:rsidTr="00E1361E">
        <w:trPr>
          <w:trHeight w:val="5373"/>
        </w:trPr>
        <w:tc>
          <w:tcPr>
            <w:tcW w:w="8505" w:type="dxa"/>
          </w:tcPr>
          <w:p w14:paraId="501F7ACA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2B67710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D029F4B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8A5CB1A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F764C04" w14:textId="77777777" w:rsidR="00BC15F5" w:rsidRPr="003A4CDB" w:rsidRDefault="00BC15F5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198ED454" w14:textId="77777777" w:rsidR="00342E3D" w:rsidRDefault="00342E3D">
      <w:pPr>
        <w:rPr>
          <w:b/>
          <w:sz w:val="40"/>
          <w:szCs w:val="40"/>
          <w:lang w:val="cy-GB"/>
        </w:rPr>
      </w:pPr>
      <w:r>
        <w:rPr>
          <w:b/>
          <w:sz w:val="40"/>
          <w:szCs w:val="40"/>
          <w:lang w:val="cy-GB"/>
        </w:rPr>
        <w:br w:type="page"/>
      </w:r>
    </w:p>
    <w:p w14:paraId="384F057A" w14:textId="79930E0C" w:rsidR="00DA6604" w:rsidRPr="003A4CDB" w:rsidRDefault="00E97F8E" w:rsidP="006202CE">
      <w:pPr>
        <w:pStyle w:val="ListParagraph"/>
        <w:spacing w:line="240" w:lineRule="auto"/>
        <w:ind w:left="0"/>
        <w:rPr>
          <w:b/>
          <w:sz w:val="40"/>
          <w:szCs w:val="40"/>
          <w:lang w:val="cy-GB"/>
        </w:rPr>
      </w:pPr>
      <w:r w:rsidRPr="003A4CDB">
        <w:rPr>
          <w:b/>
          <w:sz w:val="40"/>
          <w:szCs w:val="40"/>
          <w:lang w:val="cy-GB"/>
        </w:rPr>
        <w:lastRenderedPageBreak/>
        <w:t>Cymraeg</w:t>
      </w:r>
    </w:p>
    <w:p w14:paraId="4A91F2DC" w14:textId="77777777" w:rsidR="00DA6604" w:rsidRPr="003A4CDB" w:rsidRDefault="00DA6604" w:rsidP="006202CE">
      <w:pPr>
        <w:pStyle w:val="ListParagraph"/>
        <w:spacing w:line="240" w:lineRule="auto"/>
        <w:ind w:left="0"/>
        <w:rPr>
          <w:b/>
          <w:sz w:val="32"/>
          <w:szCs w:val="22"/>
          <w:lang w:val="cy-GB"/>
        </w:rPr>
      </w:pPr>
    </w:p>
    <w:p w14:paraId="5C1EBE15" w14:textId="5ECADD4C" w:rsidR="00DA6604" w:rsidRPr="003A4CDB" w:rsidRDefault="00E97F8E" w:rsidP="006202CE">
      <w:pPr>
        <w:pStyle w:val="ListParagraph"/>
        <w:spacing w:line="240" w:lineRule="auto"/>
        <w:ind w:left="0"/>
        <w:rPr>
          <w:color w:val="002060"/>
          <w:sz w:val="32"/>
          <w:szCs w:val="22"/>
          <w:lang w:val="cy-GB"/>
        </w:rPr>
      </w:pPr>
      <w:r w:rsidRPr="003A4CDB">
        <w:rPr>
          <w:color w:val="002060"/>
          <w:sz w:val="32"/>
          <w:szCs w:val="22"/>
          <w:lang w:val="cy-GB"/>
        </w:rPr>
        <w:t xml:space="preserve">Rydyn ni eisiau gwybod sut y </w:t>
      </w:r>
      <w:r w:rsidR="00354450" w:rsidRPr="003A4CDB">
        <w:rPr>
          <w:color w:val="002060"/>
          <w:sz w:val="32"/>
          <w:szCs w:val="22"/>
          <w:lang w:val="cy-GB"/>
        </w:rPr>
        <w:t xml:space="preserve">mae ein cynlluniau i stopio unigrwydd ac </w:t>
      </w:r>
      <w:proofErr w:type="spellStart"/>
      <w:r w:rsidR="00CB1F8C">
        <w:rPr>
          <w:color w:val="0070C0"/>
          <w:sz w:val="32"/>
          <w:szCs w:val="22"/>
          <w:lang w:val="cy-GB"/>
        </w:rPr>
        <w:t>ynysigrwydd</w:t>
      </w:r>
      <w:proofErr w:type="spellEnd"/>
      <w:r w:rsidR="00354450" w:rsidRPr="003A4CDB">
        <w:rPr>
          <w:color w:val="0070C0"/>
          <w:sz w:val="32"/>
          <w:szCs w:val="22"/>
          <w:lang w:val="cy-GB"/>
        </w:rPr>
        <w:t xml:space="preserve"> cymdeithasol</w:t>
      </w:r>
      <w:r w:rsidR="00DA6604" w:rsidRPr="003A4CDB">
        <w:rPr>
          <w:color w:val="0070C0"/>
          <w:sz w:val="32"/>
          <w:szCs w:val="22"/>
          <w:lang w:val="cy-GB"/>
        </w:rPr>
        <w:t xml:space="preserve"> </w:t>
      </w:r>
      <w:r w:rsidR="00354450" w:rsidRPr="003A4CDB">
        <w:rPr>
          <w:color w:val="002060"/>
          <w:sz w:val="32"/>
          <w:szCs w:val="22"/>
          <w:lang w:val="cy-GB"/>
        </w:rPr>
        <w:t>yn gallu effeithio ar bobl sydd yn siarad Cymraeg</w:t>
      </w:r>
      <w:r w:rsidR="00DA6604" w:rsidRPr="003A4CDB">
        <w:rPr>
          <w:color w:val="002060"/>
          <w:sz w:val="32"/>
          <w:szCs w:val="22"/>
          <w:lang w:val="cy-GB"/>
        </w:rPr>
        <w:t>.</w:t>
      </w:r>
    </w:p>
    <w:p w14:paraId="226F1581" w14:textId="77777777" w:rsidR="00DA6604" w:rsidRPr="003A4CDB" w:rsidRDefault="00DA6604" w:rsidP="006202CE">
      <w:pPr>
        <w:pStyle w:val="ListParagraph"/>
        <w:spacing w:line="240" w:lineRule="auto"/>
        <w:ind w:left="0"/>
        <w:rPr>
          <w:color w:val="002060"/>
          <w:sz w:val="32"/>
          <w:szCs w:val="22"/>
          <w:lang w:val="cy-GB"/>
        </w:rPr>
      </w:pPr>
    </w:p>
    <w:p w14:paraId="1A98C298" w14:textId="665D2F9F" w:rsidR="00DA6604" w:rsidRDefault="00354450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Ydych </w:t>
      </w:r>
      <w:proofErr w:type="spellStart"/>
      <w:r w:rsidRPr="003A4CDB">
        <w:rPr>
          <w:b/>
          <w:sz w:val="32"/>
          <w:szCs w:val="22"/>
          <w:lang w:val="cy-GB"/>
        </w:rPr>
        <w:t>chi’n</w:t>
      </w:r>
      <w:proofErr w:type="spellEnd"/>
      <w:r w:rsidRPr="003A4CDB">
        <w:rPr>
          <w:b/>
          <w:sz w:val="32"/>
          <w:szCs w:val="22"/>
          <w:lang w:val="cy-GB"/>
        </w:rPr>
        <w:t xml:space="preserve"> meddwl y bydd ein cynlluniau yn dda i bobl sydd yn siarad Cymraeg? Ticiwch 1 blwch os gwelwch yn dda</w:t>
      </w:r>
    </w:p>
    <w:p w14:paraId="65790894" w14:textId="77777777" w:rsidR="00342E3D" w:rsidRPr="003A4CDB" w:rsidRDefault="00342E3D" w:rsidP="00342E3D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2"/>
        <w:tblW w:w="0" w:type="auto"/>
        <w:jc w:val="center"/>
        <w:tblInd w:w="-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"/>
        <w:gridCol w:w="982"/>
        <w:gridCol w:w="1783"/>
        <w:gridCol w:w="936"/>
        <w:gridCol w:w="2016"/>
        <w:gridCol w:w="1230"/>
      </w:tblGrid>
      <w:tr w:rsidR="00354450" w:rsidRPr="003A4CDB" w14:paraId="1C1F1C51" w14:textId="77777777" w:rsidTr="00342E3D">
        <w:trPr>
          <w:trHeight w:val="569"/>
          <w:jc w:val="center"/>
        </w:trPr>
        <w:tc>
          <w:tcPr>
            <w:tcW w:w="1346" w:type="dxa"/>
            <w:vAlign w:val="center"/>
          </w:tcPr>
          <w:p w14:paraId="716DF4B1" w14:textId="1FF8CFF7" w:rsidR="00354450" w:rsidRPr="003A4CDB" w:rsidRDefault="00354450" w:rsidP="006202C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</w:t>
            </w:r>
          </w:p>
        </w:tc>
        <w:tc>
          <w:tcPr>
            <w:tcW w:w="982" w:type="dxa"/>
            <w:vAlign w:val="center"/>
          </w:tcPr>
          <w:p w14:paraId="22512257" w14:textId="678B882C" w:rsidR="00354450" w:rsidRPr="003A4CDB" w:rsidRDefault="0099161A" w:rsidP="006202CE">
            <w:pPr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sdt>
              <w:sdtPr>
                <w:rPr>
                  <w:rFonts w:eastAsia="Calibri" w:cs="Times New Roman"/>
                  <w:sz w:val="72"/>
                  <w:szCs w:val="72"/>
                  <w:lang w:val="cy-GB"/>
                </w:rPr>
                <w:id w:val="-1108744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450"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1783" w:type="dxa"/>
            <w:vAlign w:val="center"/>
          </w:tcPr>
          <w:p w14:paraId="1D9F16C9" w14:textId="6EF3F911" w:rsidR="00354450" w:rsidRPr="003A4CDB" w:rsidRDefault="00354450" w:rsidP="006202CE">
            <w:pPr>
              <w:jc w:val="right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Nac Ydw</w:t>
            </w:r>
          </w:p>
        </w:tc>
        <w:tc>
          <w:tcPr>
            <w:tcW w:w="936" w:type="dxa"/>
            <w:vAlign w:val="center"/>
          </w:tcPr>
          <w:p w14:paraId="7B39D2D1" w14:textId="4F57D925" w:rsidR="00354450" w:rsidRPr="003A4CDB" w:rsidRDefault="0099161A" w:rsidP="006202CE">
            <w:pPr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sdt>
              <w:sdtPr>
                <w:rPr>
                  <w:rFonts w:eastAsia="Calibri" w:cs="Times New Roman"/>
                  <w:sz w:val="72"/>
                  <w:szCs w:val="72"/>
                  <w:lang w:val="cy-GB"/>
                </w:rPr>
                <w:id w:val="1564753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450"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016" w:type="dxa"/>
            <w:vAlign w:val="center"/>
          </w:tcPr>
          <w:p w14:paraId="745985CC" w14:textId="783243B8" w:rsidR="00354450" w:rsidRPr="003A4CDB" w:rsidRDefault="00354450" w:rsidP="006202CE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3A4CDB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Dim yn siŵr</w:t>
            </w:r>
          </w:p>
        </w:tc>
        <w:tc>
          <w:tcPr>
            <w:tcW w:w="1230" w:type="dxa"/>
            <w:vAlign w:val="center"/>
          </w:tcPr>
          <w:p w14:paraId="296ED647" w14:textId="7598188D" w:rsidR="00354450" w:rsidRPr="003A4CDB" w:rsidRDefault="0099161A" w:rsidP="006202CE">
            <w:pPr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sdt>
              <w:sdtPr>
                <w:rPr>
                  <w:rFonts w:eastAsia="Calibri" w:cs="Times New Roman"/>
                  <w:sz w:val="72"/>
                  <w:szCs w:val="72"/>
                  <w:lang w:val="cy-GB"/>
                </w:rPr>
                <w:id w:val="119180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450" w:rsidRPr="003A4CDB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sdtContent>
            </w:sdt>
          </w:p>
        </w:tc>
      </w:tr>
    </w:tbl>
    <w:p w14:paraId="708DFD94" w14:textId="77777777" w:rsidR="00DA6604" w:rsidRPr="003A4CDB" w:rsidRDefault="00DA6604" w:rsidP="006202CE">
      <w:pPr>
        <w:tabs>
          <w:tab w:val="left" w:pos="5090"/>
        </w:tabs>
        <w:spacing w:after="160" w:line="240" w:lineRule="auto"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ab/>
      </w:r>
    </w:p>
    <w:p w14:paraId="124612C6" w14:textId="66F2DBF8" w:rsidR="00DA6604" w:rsidRPr="003A4CDB" w:rsidRDefault="00354450" w:rsidP="006202CE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3A4CDB">
        <w:rPr>
          <w:rFonts w:eastAsia="Calibri" w:cs="Times New Roman"/>
          <w:b/>
          <w:sz w:val="32"/>
          <w:szCs w:val="32"/>
          <w:lang w:val="cy-GB"/>
        </w:rPr>
        <w:t>Dywedwch pam</w:t>
      </w:r>
      <w:r w:rsidR="00DA6604" w:rsidRPr="003A4CDB">
        <w:rPr>
          <w:rFonts w:eastAsia="Calibri" w:cs="Times New Roman"/>
          <w:b/>
          <w:sz w:val="32"/>
          <w:szCs w:val="32"/>
          <w:lang w:val="cy-GB"/>
        </w:rPr>
        <w:t>.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6604" w:rsidRPr="003A4CDB" w14:paraId="05EF8D36" w14:textId="77777777" w:rsidTr="00E1361E">
        <w:trPr>
          <w:trHeight w:val="2701"/>
        </w:trPr>
        <w:tc>
          <w:tcPr>
            <w:tcW w:w="8505" w:type="dxa"/>
          </w:tcPr>
          <w:p w14:paraId="254B0116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9756396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77A4CFB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9E80AB4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520900B8" w14:textId="77777777" w:rsidR="00DA6604" w:rsidRPr="003A4CDB" w:rsidRDefault="00DA6604" w:rsidP="006202CE">
      <w:pPr>
        <w:spacing w:line="240" w:lineRule="auto"/>
        <w:rPr>
          <w:b/>
          <w:sz w:val="32"/>
          <w:szCs w:val="22"/>
          <w:lang w:val="cy-GB"/>
        </w:rPr>
      </w:pPr>
    </w:p>
    <w:p w14:paraId="3E6D8436" w14:textId="0DEDB7F3" w:rsidR="00DA6604" w:rsidRPr="003A4CDB" w:rsidRDefault="00354450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Sut rydyn </w:t>
      </w:r>
      <w:proofErr w:type="spellStart"/>
      <w:r w:rsidRPr="003A4CDB">
        <w:rPr>
          <w:b/>
          <w:sz w:val="32"/>
          <w:szCs w:val="22"/>
          <w:lang w:val="cy-GB"/>
        </w:rPr>
        <w:t>ni’n</w:t>
      </w:r>
      <w:proofErr w:type="spellEnd"/>
      <w:r w:rsidRPr="003A4CDB">
        <w:rPr>
          <w:b/>
          <w:sz w:val="32"/>
          <w:szCs w:val="22"/>
          <w:lang w:val="cy-GB"/>
        </w:rPr>
        <w:t xml:space="preserve"> gallu gwneud yn siŵr bod ein cynlluniau yn dda i bobl sydd yn siarad Cymraeg</w:t>
      </w:r>
      <w:r w:rsidR="00DA6604" w:rsidRPr="003A4CDB">
        <w:rPr>
          <w:b/>
          <w:sz w:val="32"/>
          <w:szCs w:val="22"/>
          <w:lang w:val="cy-GB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6604" w:rsidRPr="003A4CDB" w14:paraId="1FDA27A4" w14:textId="77777777" w:rsidTr="00342E3D">
        <w:trPr>
          <w:trHeight w:val="3119"/>
        </w:trPr>
        <w:tc>
          <w:tcPr>
            <w:tcW w:w="8505" w:type="dxa"/>
          </w:tcPr>
          <w:p w14:paraId="0A75DEA4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6EAF6F1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F1072AF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50C9C70" w14:textId="77777777" w:rsidR="00DA6604" w:rsidRPr="003A4CDB" w:rsidRDefault="00DA6604" w:rsidP="006202CE">
            <w:pPr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0F2F85D7" w14:textId="77777777" w:rsidR="00DA6604" w:rsidRPr="003A4CDB" w:rsidRDefault="00DA6604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2D2E329E" w14:textId="73B6AC9B" w:rsidR="001D0FBF" w:rsidRPr="003A4CDB" w:rsidRDefault="00354450" w:rsidP="006202CE">
      <w:pPr>
        <w:pStyle w:val="ListParagraph"/>
        <w:spacing w:line="240" w:lineRule="auto"/>
        <w:ind w:left="0"/>
        <w:rPr>
          <w:b/>
          <w:sz w:val="40"/>
          <w:szCs w:val="40"/>
          <w:lang w:val="cy-GB"/>
        </w:rPr>
      </w:pPr>
      <w:r w:rsidRPr="003A4CDB">
        <w:rPr>
          <w:b/>
          <w:sz w:val="40"/>
          <w:szCs w:val="40"/>
          <w:lang w:val="cy-GB"/>
        </w:rPr>
        <w:lastRenderedPageBreak/>
        <w:t>Unrhyw beth arall</w:t>
      </w:r>
    </w:p>
    <w:p w14:paraId="6058A300" w14:textId="77777777" w:rsidR="001D0FBF" w:rsidRPr="003A4CDB" w:rsidRDefault="001D0FBF" w:rsidP="006202CE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p w14:paraId="43721B67" w14:textId="22988DDF" w:rsidR="00DA6604" w:rsidRDefault="00354450" w:rsidP="006202CE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  <w:lang w:val="cy-GB"/>
        </w:rPr>
      </w:pPr>
      <w:r w:rsidRPr="003A4CDB">
        <w:rPr>
          <w:b/>
          <w:sz w:val="32"/>
          <w:szCs w:val="22"/>
          <w:lang w:val="cy-GB"/>
        </w:rPr>
        <w:t xml:space="preserve">Os oes gennych unrhyw beth arall rydych chi eisiau ei ddweud wrthyn ni am unigrwydd ac </w:t>
      </w:r>
      <w:proofErr w:type="spellStart"/>
      <w:r w:rsidR="00CB1F8C">
        <w:rPr>
          <w:b/>
          <w:color w:val="0070C0"/>
          <w:sz w:val="32"/>
          <w:szCs w:val="22"/>
          <w:lang w:val="cy-GB"/>
        </w:rPr>
        <w:t>ynysigrwydd</w:t>
      </w:r>
      <w:proofErr w:type="spellEnd"/>
      <w:r w:rsidRPr="003A4CDB">
        <w:rPr>
          <w:b/>
          <w:color w:val="0070C0"/>
          <w:sz w:val="32"/>
          <w:szCs w:val="22"/>
          <w:lang w:val="cy-GB"/>
        </w:rPr>
        <w:t xml:space="preserve"> cymdeithasol</w:t>
      </w:r>
      <w:r w:rsidR="001D0FBF" w:rsidRPr="003A4CDB">
        <w:rPr>
          <w:b/>
          <w:color w:val="0070C0"/>
          <w:sz w:val="32"/>
          <w:szCs w:val="22"/>
          <w:lang w:val="cy-GB"/>
        </w:rPr>
        <w:t xml:space="preserve"> </w:t>
      </w:r>
      <w:r w:rsidRPr="003A4CDB">
        <w:rPr>
          <w:b/>
          <w:sz w:val="32"/>
          <w:szCs w:val="22"/>
          <w:lang w:val="cy-GB"/>
        </w:rPr>
        <w:t>y</w:t>
      </w:r>
      <w:r w:rsidR="007C7300" w:rsidRPr="003A4CDB">
        <w:rPr>
          <w:b/>
          <w:sz w:val="32"/>
          <w:szCs w:val="22"/>
          <w:lang w:val="cy-GB"/>
        </w:rPr>
        <w:t>ng</w:t>
      </w:r>
      <w:r w:rsidRPr="003A4CDB">
        <w:rPr>
          <w:b/>
          <w:sz w:val="32"/>
          <w:szCs w:val="22"/>
          <w:lang w:val="cy-GB"/>
        </w:rPr>
        <w:t xml:space="preserve"> Nghymru, dywedwch hynny yma os gwelwch yn dda</w:t>
      </w:r>
      <w:r w:rsidR="003518C4" w:rsidRPr="003A4CDB">
        <w:rPr>
          <w:b/>
          <w:sz w:val="32"/>
          <w:szCs w:val="22"/>
          <w:lang w:val="cy-GB"/>
        </w:rPr>
        <w:t>.</w:t>
      </w:r>
    </w:p>
    <w:p w14:paraId="279D6589" w14:textId="77777777" w:rsidR="00342E3D" w:rsidRPr="003A4CDB" w:rsidRDefault="00342E3D" w:rsidP="00342E3D">
      <w:pPr>
        <w:pStyle w:val="ListParagraph"/>
        <w:spacing w:line="240" w:lineRule="auto"/>
        <w:ind w:left="567"/>
        <w:rPr>
          <w:b/>
          <w:sz w:val="32"/>
          <w:szCs w:val="22"/>
          <w:lang w:val="cy-GB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3A4CDB" w14:paraId="7BC8555B" w14:textId="77777777" w:rsidTr="00E1361E">
        <w:trPr>
          <w:trHeight w:val="5373"/>
        </w:trPr>
        <w:tc>
          <w:tcPr>
            <w:tcW w:w="8505" w:type="dxa"/>
          </w:tcPr>
          <w:p w14:paraId="0B92278C" w14:textId="77777777" w:rsidR="006513DA" w:rsidRPr="003A4CDB" w:rsidRDefault="006513DA" w:rsidP="006202CE">
            <w:pPr>
              <w:rPr>
                <w:rFonts w:eastAsia="Calibri" w:cs="Times New Roman"/>
                <w:sz w:val="32"/>
                <w:szCs w:val="32"/>
                <w:lang w:val="cy-GB"/>
              </w:rPr>
            </w:pPr>
          </w:p>
          <w:p w14:paraId="0103D345" w14:textId="77777777" w:rsidR="006513DA" w:rsidRPr="003A4CDB" w:rsidRDefault="006513DA" w:rsidP="006202CE">
            <w:pPr>
              <w:rPr>
                <w:rFonts w:eastAsia="Calibri" w:cs="Times New Roman"/>
                <w:sz w:val="32"/>
                <w:szCs w:val="32"/>
                <w:lang w:val="cy-GB"/>
              </w:rPr>
            </w:pPr>
          </w:p>
          <w:p w14:paraId="0ACCB465" w14:textId="77777777" w:rsidR="006513DA" w:rsidRPr="003A4CDB" w:rsidRDefault="006513DA" w:rsidP="006202CE">
            <w:pPr>
              <w:rPr>
                <w:rFonts w:eastAsia="Calibri" w:cs="Times New Roman"/>
                <w:sz w:val="32"/>
                <w:szCs w:val="32"/>
                <w:lang w:val="cy-GB"/>
              </w:rPr>
            </w:pPr>
          </w:p>
          <w:p w14:paraId="6A312E41" w14:textId="77777777" w:rsidR="006513DA" w:rsidRPr="003A4CDB" w:rsidRDefault="006513DA" w:rsidP="006202CE">
            <w:pPr>
              <w:rPr>
                <w:rFonts w:eastAsia="Calibri" w:cs="Times New Roman"/>
                <w:sz w:val="32"/>
                <w:szCs w:val="32"/>
                <w:lang w:val="cy-GB"/>
              </w:rPr>
            </w:pPr>
          </w:p>
        </w:tc>
      </w:tr>
    </w:tbl>
    <w:p w14:paraId="4F7F6F35" w14:textId="77777777" w:rsidR="005B537F" w:rsidRPr="003A4CDB" w:rsidRDefault="005B537F" w:rsidP="006202CE">
      <w:pPr>
        <w:pStyle w:val="ListParagraph"/>
        <w:tabs>
          <w:tab w:val="left" w:pos="0"/>
        </w:tabs>
        <w:spacing w:line="240" w:lineRule="auto"/>
        <w:rPr>
          <w:rFonts w:ascii="Arial" w:hAnsi="Arial"/>
          <w:b/>
          <w:sz w:val="32"/>
          <w:szCs w:val="22"/>
          <w:lang w:val="cy-GB"/>
        </w:rPr>
      </w:pPr>
    </w:p>
    <w:sectPr w:rsidR="005B537F" w:rsidRPr="003A4CDB" w:rsidSect="006202CE">
      <w:footerReference w:type="default" r:id="rId40"/>
      <w:pgSz w:w="11906" w:h="16838"/>
      <w:pgMar w:top="1304" w:right="1440" w:bottom="1304" w:left="1440" w:header="709" w:footer="6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4456A" w14:textId="77777777" w:rsidR="00C66D6E" w:rsidRDefault="00C66D6E" w:rsidP="003518C4">
      <w:pPr>
        <w:spacing w:after="0" w:line="240" w:lineRule="auto"/>
      </w:pPr>
      <w:r>
        <w:separator/>
      </w:r>
    </w:p>
  </w:endnote>
  <w:endnote w:type="continuationSeparator" w:id="0">
    <w:p w14:paraId="7FB899B4" w14:textId="77777777" w:rsidR="00C66D6E" w:rsidRDefault="00C66D6E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82969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F0457F" w14:textId="08B29C40" w:rsidR="00C66D6E" w:rsidRDefault="00C66D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161A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094F0E7A" w14:textId="77777777" w:rsidR="00C66D6E" w:rsidRDefault="00C66D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1F531" w14:textId="77777777" w:rsidR="00C66D6E" w:rsidRDefault="00C66D6E" w:rsidP="003518C4">
      <w:pPr>
        <w:spacing w:after="0" w:line="240" w:lineRule="auto"/>
      </w:pPr>
      <w:r>
        <w:separator/>
      </w:r>
    </w:p>
  </w:footnote>
  <w:footnote w:type="continuationSeparator" w:id="0">
    <w:p w14:paraId="6BA79BAA" w14:textId="77777777" w:rsidR="00C66D6E" w:rsidRDefault="00C66D6E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B3176B"/>
    <w:multiLevelType w:val="hybridMultilevel"/>
    <w:tmpl w:val="5210B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13018C"/>
    <w:multiLevelType w:val="hybridMultilevel"/>
    <w:tmpl w:val="EF6C8380"/>
    <w:lvl w:ilvl="0" w:tplc="789209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7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n Tudur">
    <w15:presenceInfo w15:providerId="Windows Live" w15:userId="834089502277ac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457F0"/>
    <w:rsid w:val="001D0FBF"/>
    <w:rsid w:val="001D6CD8"/>
    <w:rsid w:val="00246772"/>
    <w:rsid w:val="00317FBE"/>
    <w:rsid w:val="00323ABE"/>
    <w:rsid w:val="00342E3D"/>
    <w:rsid w:val="003518C4"/>
    <w:rsid w:val="00354450"/>
    <w:rsid w:val="003A4CDB"/>
    <w:rsid w:val="00470CB7"/>
    <w:rsid w:val="00484648"/>
    <w:rsid w:val="005701D1"/>
    <w:rsid w:val="005B537F"/>
    <w:rsid w:val="005E4FB5"/>
    <w:rsid w:val="005F13DC"/>
    <w:rsid w:val="006202CE"/>
    <w:rsid w:val="006513DA"/>
    <w:rsid w:val="00690A9E"/>
    <w:rsid w:val="00692313"/>
    <w:rsid w:val="007126A4"/>
    <w:rsid w:val="00740530"/>
    <w:rsid w:val="007649FA"/>
    <w:rsid w:val="007C7300"/>
    <w:rsid w:val="008E3513"/>
    <w:rsid w:val="00957E66"/>
    <w:rsid w:val="0099161A"/>
    <w:rsid w:val="009B42D7"/>
    <w:rsid w:val="009D6A3F"/>
    <w:rsid w:val="00A80568"/>
    <w:rsid w:val="00AF7F82"/>
    <w:rsid w:val="00B53B42"/>
    <w:rsid w:val="00B57982"/>
    <w:rsid w:val="00BC15F5"/>
    <w:rsid w:val="00BE2641"/>
    <w:rsid w:val="00C349C4"/>
    <w:rsid w:val="00C5053C"/>
    <w:rsid w:val="00C565D0"/>
    <w:rsid w:val="00C66D6E"/>
    <w:rsid w:val="00C90910"/>
    <w:rsid w:val="00CB1F8C"/>
    <w:rsid w:val="00D6308A"/>
    <w:rsid w:val="00D73A6B"/>
    <w:rsid w:val="00D75039"/>
    <w:rsid w:val="00DA4932"/>
    <w:rsid w:val="00DA6604"/>
    <w:rsid w:val="00E01255"/>
    <w:rsid w:val="00E1361E"/>
    <w:rsid w:val="00E97F8E"/>
    <w:rsid w:val="00F04A19"/>
    <w:rsid w:val="00F0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51C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565D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1361E"/>
    <w:rPr>
      <w:color w:val="808080"/>
    </w:rPr>
  </w:style>
  <w:style w:type="paragraph" w:styleId="Revision">
    <w:name w:val="Revision"/>
    <w:hidden/>
    <w:uiPriority w:val="99"/>
    <w:semiHidden/>
    <w:rsid w:val="003A4CD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565D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1361E"/>
    <w:rPr>
      <w:color w:val="808080"/>
    </w:rPr>
  </w:style>
  <w:style w:type="paragraph" w:styleId="Revision">
    <w:name w:val="Revision"/>
    <w:hidden/>
    <w:uiPriority w:val="99"/>
    <w:semiHidden/>
    <w:rsid w:val="003A4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yperlink" Target="https://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://wales.gov.uk/consultations/?lang=cy" TargetMode="External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jp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g"/><Relationship Id="rId10" Type="http://schemas.openxmlformats.org/officeDocument/2006/relationships/image" Target="media/image2.png"/><Relationship Id="rId19" Type="http://schemas.openxmlformats.org/officeDocument/2006/relationships/hyperlink" Target="mailto:UnigacYnysig@llyw.cymru" TargetMode="External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g"/><Relationship Id="rId27" Type="http://schemas.openxmlformats.org/officeDocument/2006/relationships/image" Target="media/image15.jpeg"/><Relationship Id="rId30" Type="http://schemas.openxmlformats.org/officeDocument/2006/relationships/image" Target="media/image19.png"/><Relationship Id="rId35" Type="http://schemas.openxmlformats.org/officeDocument/2006/relationships/hyperlink" Target="mailto:Data.ProtectionOfficer@llyw.cymru" TargetMode="External"/><Relationship Id="rId43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A24188769</value>
    </field>
    <field name="Objective-Title">
      <value order="0">Easy Read questionnaire loneliness  social isolation Welsh amended v2</value>
    </field>
    <field name="Objective-Description">
      <value order="0"/>
    </field>
    <field name="Objective-CreationStamp">
      <value order="0">2018-11-07T16:16:54Z</value>
    </field>
    <field name="Objective-IsApproved">
      <value order="0">false</value>
    </field>
    <field name="Objective-IsPublished">
      <value order="0">true</value>
    </field>
    <field name="Objective-DatePublished">
      <value order="0">2018-11-07T16:17:13Z</value>
    </field>
    <field name="Objective-ModificationStamp">
      <value order="0">2018-11-07T16:17:13Z</value>
    </field>
    <field name="Objective-Owner">
      <value order="0">Hall, Penny (HSS - Social Services &amp; Integration)</value>
    </field>
    <field name="Objective-Path">
      <value order="0">Objective Global Folder:Business File Plan:Health &amp; Social Services (HSS):Health &amp; Social Services (HSS) - SSID - Enabling People:1 - Save:Loneliness and Isolation:Social Services &amp; Integration - Loneliness &amp; Isolation - Policy Development - 2017-2019:Consultation Document</value>
    </field>
    <field name="Objective-Parent">
      <value order="0">Consultation Document</value>
    </field>
    <field name="Objective-State">
      <value order="0">Published</value>
    </field>
    <field name="Objective-VersionId">
      <value order="0">vA48084046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qA1330792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2018-11-07T23:59:59Z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E4A8F811</Template>
  <TotalTime>9</TotalTime>
  <Pages>24</Pages>
  <Words>1323</Words>
  <Characters>7547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Norman, Richard (HSS - Communications)</cp:lastModifiedBy>
  <cp:revision>2</cp:revision>
  <dcterms:created xsi:type="dcterms:W3CDTF">2018-11-09T09:36:00Z</dcterms:created>
  <dcterms:modified xsi:type="dcterms:W3CDTF">2018-11-09T09:36:00Z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A24188769</vt:lpwstr>
  </property>
  <property fmtid="{D5CDD505-2E9C-101B-9397-08002B2CF9AE}" pid="4" name="Objective-Title">
    <vt:lpwstr>Easy Read questionnaire loneliness  social isolation Welsh amended v2</vt:lpwstr>
  </property>
  <property fmtid="{D5CDD505-2E9C-101B-9397-08002B2CF9AE}" pid="5" name="Objective-Description">
    <vt:lpwstr/>
  </property>
  <property fmtid="{D5CDD505-2E9C-101B-9397-08002B2CF9AE}" pid="6" name="Objective-CreationStamp">
    <vt:filetime>2018-11-07T16:17:03Z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2018-11-07T16:17:13Z</vt:filetime>
  </property>
  <property fmtid="{D5CDD505-2E9C-101B-9397-08002B2CF9AE}" pid="10" name="Objective-ModificationStamp">
    <vt:filetime>2018-11-07T16:17:13Z</vt:filetime>
  </property>
  <property fmtid="{D5CDD505-2E9C-101B-9397-08002B2CF9AE}" pid="11" name="Objective-Owner">
    <vt:lpwstr>Hall, Penny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Save:Loneliness and Isolation:Social Services &amp; Integration - Loneliness &amp; Isolation - Policy Development - 2017-2019:Con</vt:lpwstr>
  </property>
  <property fmtid="{D5CDD505-2E9C-101B-9397-08002B2CF9AE}" pid="13" name="Objective-Parent">
    <vt:lpwstr>Consultation Document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vA48084046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2018-11-07T23:59:59Z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2018-11-07T00:00:00Z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